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449"/>
        <w:gridCol w:w="3450"/>
      </w:tblGrid>
      <w:tr w:rsidR="00880783" w:rsidRPr="00AA4794" w14:paraId="3987D3D0" w14:textId="77777777" w:rsidTr="004D4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161"/>
        </w:trPr>
        <w:tc>
          <w:tcPr>
            <w:tcW w:w="7449" w:type="dxa"/>
            <w:tcMar>
              <w:right w:w="288" w:type="dxa"/>
            </w:tcMar>
          </w:tcPr>
          <w:p w14:paraId="0919C0AE" w14:textId="6128F645" w:rsidR="004A1EBC" w:rsidRDefault="00914600" w:rsidP="005C61E4">
            <w:pPr>
              <w:spacing w:after="160" w:line="312" w:lineRule="auto"/>
              <w:rPr>
                <w:bCs w:val="0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E7DE88B" wp14:editId="27A8796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295275</wp:posOffset>
                      </wp:positionV>
                      <wp:extent cx="4578350" cy="4612005"/>
                      <wp:effectExtent l="0" t="0" r="0" b="0"/>
                      <wp:wrapSquare wrapText="bothSides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8350" cy="4612005"/>
                                <a:chOff x="0" y="0"/>
                                <a:chExt cx="4406900" cy="43932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9997" r="43981"/>
                                <a:stretch/>
                              </pic:blipFill>
                              <pic:spPr bwMode="auto">
                                <a:xfrm rot="5400000">
                                  <a:off x="1905000" y="-249873"/>
                                  <a:ext cx="2247900" cy="2747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7825" y="2312352"/>
                                  <a:ext cx="2759075" cy="2068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21877"/>
                                  <a:ext cx="1550035" cy="20713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7729"/>
                                <a:stretch/>
                              </pic:blipFill>
                              <pic:spPr bwMode="auto">
                                <a:xfrm>
                                  <a:off x="9525" y="7302"/>
                                  <a:ext cx="1556385" cy="224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7DB46F6B" id="Group 5" o:spid="_x0000_s1026" style="position:absolute;margin-left:.75pt;margin-top:23.25pt;width:360.5pt;height:363.15pt;z-index:251677696;mso-width-relative:margin;mso-height-relative:margin" coordsize="44069,43932" o:gfxdata="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19049;top:-2498;width:22479;height:2747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">
                        <v:imagedata r:id="rId12" o:title="" cropleft="6552f" cropright="28823f"/>
                      </v:shape>
                      <v:shape id="Picture 6" o:spid="_x0000_s1028" type="#_x0000_t75" style="position:absolute;left:16478;top:23123;width:27591;height:20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">
                        <v:imagedata r:id="rId13" o:title=""/>
                      </v:shape>
                      <v:shape id="Picture 7" o:spid="_x0000_s1029" type="#_x0000_t75" style="position:absolute;top:23218;width:15500;height:2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">
                        <v:imagedata r:id="rId14" o:title=""/>
                      </v:shape>
                      <v:shape id="Picture 20" o:spid="_x0000_s1030" type="#_x0000_t75" style="position:absolute;left:95;top:73;width:15564;height:22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">
                        <v:imagedata r:id="rId15" o:title="" cropright="5065f"/>
                      </v:shape>
                      <w10:wrap type="square"/>
                    </v:group>
                  </w:pict>
                </mc:Fallback>
              </mc:AlternateContent>
            </w:r>
          </w:p>
          <w:p w14:paraId="2367AACA" w14:textId="55427A0F" w:rsidR="004A1EBC" w:rsidRPr="005E1601" w:rsidRDefault="00892DD2" w:rsidP="00892DD2">
            <w:pPr>
              <w:spacing w:after="160" w:line="312" w:lineRule="auto"/>
            </w:pPr>
            <w:r w:rsidRPr="009013C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0AF9472E" wp14:editId="45DD0CB9">
                      <wp:simplePos x="0" y="0"/>
                      <wp:positionH relativeFrom="column">
                        <wp:posOffset>393590</wp:posOffset>
                      </wp:positionH>
                      <wp:positionV relativeFrom="paragraph">
                        <wp:posOffset>5290572</wp:posOffset>
                      </wp:positionV>
                      <wp:extent cx="3916680" cy="508883"/>
                      <wp:effectExtent l="0" t="0" r="0" b="571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6680" cy="5088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D3D68" w14:textId="4463B8B9" w:rsidR="00F63273" w:rsidRPr="00892DD2" w:rsidRDefault="00F63273" w:rsidP="00B71F9A">
                                  <w:pPr>
                                    <w:shd w:val="clear" w:color="auto" w:fill="E6E6E6" w:themeFill="accent4" w:themeFillTint="33"/>
                                    <w:jc w:val="center"/>
                                    <w:rPr>
                                      <w:rFonts w:ascii="Berlin Sans FB Demi" w:hAnsi="Berlin Sans FB Demi"/>
                                      <w:color w:val="AB2360" w:themeColor="accent1" w:themeShade="BF"/>
                                      <w:sz w:val="5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color w:val="AB2360" w:themeColor="accent1" w:themeShade="BF"/>
                                      <w:sz w:val="5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 COST!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F947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pt;margin-top:416.6pt;width:308.4pt;height:40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" filled="f" stroked="f">
                      <v:textbox>
                        <w:txbxContent>
                          <w:p w14:paraId="345D3D68" w14:textId="4463B8B9" w:rsidR="00F63273" w:rsidRPr="00892DD2" w:rsidRDefault="00F63273" w:rsidP="00B71F9A">
                            <w:pPr>
                              <w:shd w:val="clear" w:color="auto" w:fill="E6E6E6" w:themeFill="accent4" w:themeFillTint="33"/>
                              <w:jc w:val="center"/>
                              <w:rPr>
                                <w:rFonts w:ascii="Berlin Sans FB Demi" w:hAnsi="Berlin Sans FB Demi"/>
                                <w:color w:val="AB2360" w:themeColor="accent1" w:themeShade="BF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AB2360" w:themeColor="accent1" w:themeShade="BF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COST!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73F7">
              <w:rPr>
                <w:b/>
                <w:noProof/>
                <w:color w:val="002060"/>
                <w:sz w:val="52"/>
                <w:szCs w:val="5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B014B4F" wp14:editId="3F62269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4595495</wp:posOffset>
                      </wp:positionV>
                      <wp:extent cx="1248354" cy="604299"/>
                      <wp:effectExtent l="57150" t="0" r="0" b="100965"/>
                      <wp:wrapNone/>
                      <wp:docPr id="1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8354" cy="604299"/>
                                <a:chOff x="0" y="0"/>
                                <a:chExt cx="1607977" cy="713105"/>
                              </a:xfrm>
                              <a:noFill/>
                              <a:effectLst>
                                <a:outerShdw dist="50800" dir="540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wpg:grpSpPr>
                            <pic:pic xmlns:pic="http://schemas.openxmlformats.org/drawingml/2006/picture">
                              <pic:nvPicPr>
                                <pic:cNvPr id="14" name="Picture 14" descr="http://stickerslug.s3.amazonaws.com/product-image/z-bs-0218-blue-alt0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10242">
                                  <a:off x="0" y="0"/>
                                  <a:ext cx="800735" cy="7131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EFD"/>
                                    </a:clrFrom>
                                    <a:clrTo>
                                      <a:srgbClr val="FFFEFD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065" y="231006"/>
                                  <a:ext cx="401320" cy="30988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16" name="Text Box 1"/>
                              <wps:cNvSpPr txBox="1"/>
                              <wps:spPr>
                                <a:xfrm>
                                  <a:off x="628190" y="356552"/>
                                  <a:ext cx="979787" cy="8936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32F7D3F" w14:textId="77777777" w:rsidR="00F63273" w:rsidRDefault="00F63273" w:rsidP="004D4DCA">
                                    <w:pPr>
                                      <w:spacing w:line="256" w:lineRule="auto"/>
                                      <w:ind w:left="14" w:hanging="14"/>
                                    </w:pPr>
                                    <w:r w:rsidRPr="007E73F7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2060"/>
                                        <w:sz w:val="28"/>
                                        <w:szCs w:val="28"/>
                                        <w14:shadow w14:blurRad="12700" w14:dist="38100" w14:dir="2700000" w14:sx="100000" w14:sy="100000" w14:kx="0" w14:ky="0" w14:algn="tl">
                                          <w14:srgbClr w14:val="8FAADC">
                                            <w14:lumMod w14:val="60000"/>
                                            <w14:lumOff w14:val="4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Boys &amp; </w:t>
                                    </w:r>
                                    <w:r w:rsidRPr="007E73F7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sz w:val="28"/>
                                        <w:szCs w:val="28"/>
                                        <w14:shadow w14:blurRad="12700" w14:dist="38100" w14:dir="2700000" w14:sx="100000" w14:sy="100000" w14:kx="0" w14:ky="0" w14:algn="tl">
                                          <w14:srgbClr w14:val="8FAADC">
                                            <w14:lumMod w14:val="60000"/>
                                            <w14:lumOff w14:val="4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Beyond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014B4F" id="Group 3" o:spid="_x0000_s1027" style="position:absolute;margin-left:15.15pt;margin-top:361.85pt;width:98.3pt;height:47.6pt;z-index:251673600;mso-width-relative:margin;mso-height-relative:margin" coordsize="16079,7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8" type="#_x0000_t75" alt="http://stickerslug.s3.amazonaws.com/product-image/z-bs-0218-blue-alt00.jpg" style="position:absolute;width:8007;height:7131;rotation:775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">
                        <v:imagedata r:id="rId18" o:title="z-bs-0218-blue-alt00"/>
                        <v:shadow on="t" color="black" opacity="26214f" origin="-.5,-.5" offset=".74836mm,.74836mm"/>
                      </v:shape>
                      <v:shape id="Picture 15" o:spid="_x0000_s1029" type="#_x0000_t75" style="position:absolute;left:1010;top:2310;width:4013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">
                        <v:imagedata r:id="rId19" o:title="" chromakey="#fffefd"/>
                        <v:shadow on="t" color="black" opacity="26214f" origin="-.5,-.5" offset=".74836mm,.74836mm"/>
                      </v:shape>
                      <v:shape id="Text Box 1" o:spid="_x0000_s1030" type="#_x0000_t202" style="position:absolute;left:6281;top:3565;width:9798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" filled="f" stroked="f">
                        <v:shadow on="t" color="black" opacity="26214f" origin="-.5,-.5" offset=".74836mm,.74836mm"/>
                        <v:textbox>
                          <w:txbxContent>
                            <w:p w14:paraId="032F7D3F" w14:textId="77777777" w:rsidR="00F63273" w:rsidRDefault="00F63273" w:rsidP="004D4DCA">
                              <w:pPr>
                                <w:spacing w:line="256" w:lineRule="auto"/>
                                <w:ind w:left="14" w:hanging="14"/>
                              </w:pPr>
                              <w:r w:rsidRPr="007E73F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14:shadow w14:blurRad="12700" w14:dist="38100" w14:dir="2700000" w14:sx="100000" w14:sy="100000" w14:kx="0" w14:ky="0" w14:algn="tl">
                                    <w14:srgbClr w14:val="8FAADC">
                                      <w14:lumMod w14:val="60000"/>
                                      <w14:lumOff w14:val="4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Boys &amp; </w:t>
                              </w:r>
                              <w:r w:rsidRPr="007E73F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28"/>
                                  <w:szCs w:val="28"/>
                                  <w14:shadow w14:blurRad="12700" w14:dist="38100" w14:dir="2700000" w14:sx="100000" w14:sy="100000" w14:kx="0" w14:ky="0" w14:algn="tl">
                                    <w14:srgbClr w14:val="8FAADC">
                                      <w14:lumMod w14:val="60000"/>
                                      <w14:lumOff w14:val="4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Beyond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Calibri" w:hAnsi="Arial" w:cs="Times New Roman"/>
                <w:b/>
                <w:noProof/>
                <w:color w:val="002060"/>
                <w:sz w:val="72"/>
                <w:szCs w:val="72"/>
                <w:lang w:eastAsia="en-US"/>
                <w14:shadow w14:blurRad="12700" w14:dist="38100" w14:dir="2700000" w14:sx="100000" w14:sy="100000" w14:kx="0" w14:ky="0" w14:algn="tl">
                  <w14:srgbClr w14:val="5B9BD5">
                    <w14:lumMod w14:val="60000"/>
                    <w14:lumOff w14:val="40000"/>
                  </w14:srgbClr>
                </w14:shadow>
                <w14:textOutline w14:w="952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 xml:space="preserve">       </w:t>
            </w:r>
            <w:r w:rsidR="004A1EBC" w:rsidRPr="004A1EBC">
              <w:rPr>
                <w:rFonts w:ascii="Arial" w:eastAsia="Calibri" w:hAnsi="Arial" w:cs="Times New Roman"/>
                <w:b/>
                <w:noProof/>
                <w:color w:val="002060"/>
                <w:sz w:val="72"/>
                <w:szCs w:val="72"/>
                <w:lang w:eastAsia="en-US"/>
                <w14:shadow w14:blurRad="12700" w14:dist="38100" w14:dir="2700000" w14:sx="100000" w14:sy="100000" w14:kx="0" w14:ky="0" w14:algn="tl">
                  <w14:srgbClr w14:val="5B9BD5">
                    <w14:lumMod w14:val="60000"/>
                    <w14:lumOff w14:val="40000"/>
                  </w14:srgbClr>
                </w14:shadow>
                <w14:textOutline w14:w="952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 xml:space="preserve">Boys &amp; </w:t>
            </w:r>
            <w:r w:rsidR="004A1EBC" w:rsidRPr="004A1EBC">
              <w:rPr>
                <w:rFonts w:ascii="Arial" w:eastAsia="Calibri" w:hAnsi="Arial" w:cs="Times New Roman"/>
                <w:b/>
                <w:i/>
                <w:noProof/>
                <w:color w:val="002060"/>
                <w:sz w:val="72"/>
                <w:szCs w:val="72"/>
                <w:lang w:eastAsia="en-US"/>
                <w14:shadow w14:blurRad="12700" w14:dist="38100" w14:dir="2700000" w14:sx="100000" w14:sy="100000" w14:kx="0" w14:ky="0" w14:algn="tl">
                  <w14:srgbClr w14:val="5B9BD5">
                    <w14:lumMod w14:val="60000"/>
                    <w14:lumOff w14:val="40000"/>
                  </w14:srgbClr>
                </w14:shadow>
                <w14:textOutline w14:w="952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>Beyond</w:t>
            </w:r>
          </w:p>
          <w:p w14:paraId="5A775862" w14:textId="58F293B2" w:rsidR="00892DD2" w:rsidRDefault="00F63273" w:rsidP="009008D1">
            <w:pPr>
              <w:tabs>
                <w:tab w:val="left" w:pos="2505"/>
                <w:tab w:val="center" w:pos="3546"/>
              </w:tabs>
              <w:rPr>
                <w:rFonts w:ascii="Arial" w:eastAsia="Calibri" w:hAnsi="Arial" w:cs="Times New Roman"/>
                <w:b/>
                <w:bCs w:val="0"/>
                <w:noProof/>
                <w:color w:val="002060"/>
                <w:sz w:val="32"/>
                <w:szCs w:val="32"/>
                <w:lang w:eastAsia="en-US"/>
                <w14:shadow w14:blurRad="12700" w14:dist="38100" w14:dir="2700000" w14:sx="100000" w14:sy="100000" w14:kx="0" w14:ky="0" w14:algn="tl">
                  <w14:srgbClr w14:val="5B9BD5">
                    <w14:lumMod w14:val="60000"/>
                    <w14:lumOff w14:val="40000"/>
                  </w14:srgbClr>
                </w14:shadow>
                <w14:textOutline w14:w="952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</w:pPr>
            <w:r w:rsidRPr="009008D1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3E9263CC" wp14:editId="6F456C14">
                      <wp:simplePos x="0" y="0"/>
                      <wp:positionH relativeFrom="column">
                        <wp:posOffset>393590</wp:posOffset>
                      </wp:positionH>
                      <wp:positionV relativeFrom="paragraph">
                        <wp:posOffset>243563</wp:posOffset>
                      </wp:positionV>
                      <wp:extent cx="3920490" cy="715617"/>
                      <wp:effectExtent l="0" t="0" r="3810" b="889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0490" cy="7156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06531C" w14:textId="77777777" w:rsidR="00F63273" w:rsidRPr="0074457F" w:rsidRDefault="00F63273" w:rsidP="00B71F9A">
                                  <w:pPr>
                                    <w:pBdr>
                                      <w:bottom w:val="single" w:sz="4" w:space="1" w:color="auto"/>
                                    </w:pBdr>
                                    <w:shd w:val="clear" w:color="auto" w:fill="E6E6E6" w:themeFill="accent4" w:themeFillTint="33"/>
                                    <w:rPr>
                                      <w:color w:val="006600"/>
                                    </w:rPr>
                                  </w:pPr>
                                  <w:r w:rsidRPr="0074457F">
                                    <w:rPr>
                                      <w:rFonts w:ascii="Arial" w:eastAsia="Calibri" w:hAnsi="Arial" w:cs="Times New Roman"/>
                                      <w:b/>
                                      <w:color w:val="006600"/>
                                      <w:sz w:val="72"/>
                                      <w:szCs w:val="72"/>
                                      <w:lang w:eastAsia="en-US"/>
                                      <w14:shadow w14:blurRad="12700" w14:dist="38100" w14:dir="2700000" w14:sx="100000" w14:sy="100000" w14:kx="0" w14:ky="0" w14:algn="tl">
                                        <w14:srgbClr w14:val="5B9BD5">
                                          <w14:lumMod w14:val="60000"/>
                                          <w14:lumOff w14:val="40000"/>
                                        </w14:srgb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 CAMP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63CC" id="_x0000_s1031" type="#_x0000_t202" style="position:absolute;margin-left:31pt;margin-top:19.2pt;width:308.7pt;height:56.3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" stroked="f">
                      <v:textbox>
                        <w:txbxContent>
                          <w:p w14:paraId="6706531C" w14:textId="77777777" w:rsidR="00F63273" w:rsidRPr="0074457F" w:rsidRDefault="00F63273" w:rsidP="00B71F9A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E6E6E6" w:themeFill="accent4" w:themeFillTint="33"/>
                              <w:rPr>
                                <w:color w:val="006600"/>
                              </w:rPr>
                            </w:pPr>
                            <w:r w:rsidRPr="0074457F">
                              <w:rPr>
                                <w:rFonts w:ascii="Arial" w:eastAsia="Calibri" w:hAnsi="Arial" w:cs="Times New Roman"/>
                                <w:b/>
                                <w:color w:val="006600"/>
                                <w:sz w:val="72"/>
                                <w:szCs w:val="72"/>
                                <w:lang w:eastAsia="en-US"/>
                                <w14:shadow w14:blurRad="12700" w14:dist="38100" w14:dir="2700000" w14:sx="100000" w14:sy="100000" w14:kx="0" w14:ky="0" w14:algn="tl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CAMP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08D1">
              <w:rPr>
                <w:rFonts w:ascii="Arial" w:eastAsia="Calibri" w:hAnsi="Arial" w:cs="Times New Roman"/>
                <w:b/>
                <w:noProof/>
                <w:color w:val="002060"/>
                <w:sz w:val="32"/>
                <w:szCs w:val="32"/>
                <w:lang w:eastAsia="en-US"/>
                <w14:shadow w14:blurRad="12700" w14:dist="38100" w14:dir="2700000" w14:sx="100000" w14:sy="100000" w14:kx="0" w14:ky="0" w14:algn="tl">
                  <w14:srgbClr w14:val="5B9BD5">
                    <w14:lumMod w14:val="60000"/>
                    <w14:lumOff w14:val="40000"/>
                  </w14:srgbClr>
                </w14:shadow>
                <w14:textOutline w14:w="952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ab/>
            </w:r>
            <w:r w:rsidR="009008D1">
              <w:rPr>
                <w:rFonts w:ascii="Arial" w:eastAsia="Calibri" w:hAnsi="Arial" w:cs="Times New Roman"/>
                <w:b/>
                <w:noProof/>
                <w:color w:val="002060"/>
                <w:sz w:val="32"/>
                <w:szCs w:val="32"/>
                <w:lang w:eastAsia="en-US"/>
                <w14:shadow w14:blurRad="12700" w14:dist="38100" w14:dir="2700000" w14:sx="100000" w14:sy="100000" w14:kx="0" w14:ky="0" w14:algn="tl">
                  <w14:srgbClr w14:val="5B9BD5">
                    <w14:lumMod w14:val="60000"/>
                    <w14:lumOff w14:val="40000"/>
                  </w14:srgbClr>
                </w14:shadow>
                <w14:textOutline w14:w="952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ab/>
            </w:r>
          </w:p>
          <w:p w14:paraId="5987A200" w14:textId="0EBF38CC" w:rsidR="00892DD2" w:rsidRPr="004A1EBC" w:rsidRDefault="00892DD2" w:rsidP="009008D1">
            <w:pPr>
              <w:tabs>
                <w:tab w:val="left" w:pos="2505"/>
                <w:tab w:val="center" w:pos="3546"/>
              </w:tabs>
              <w:rPr>
                <w:rFonts w:ascii="Arial" w:eastAsia="Calibri" w:hAnsi="Arial" w:cs="Times New Roman"/>
                <w:b/>
                <w:bCs w:val="0"/>
                <w:noProof/>
                <w:color w:val="002060"/>
                <w:sz w:val="32"/>
                <w:szCs w:val="32"/>
                <w:lang w:eastAsia="en-US"/>
                <w14:shadow w14:blurRad="12700" w14:dist="38100" w14:dir="2700000" w14:sx="100000" w14:sy="100000" w14:kx="0" w14:ky="0" w14:algn="tl">
                  <w14:srgbClr w14:val="5B9BD5">
                    <w14:lumMod w14:val="60000"/>
                    <w14:lumOff w14:val="40000"/>
                  </w14:srgbClr>
                </w14:shadow>
                <w14:textOutline w14:w="952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</w:pPr>
          </w:p>
          <w:p w14:paraId="097CCDB0" w14:textId="494BEF54" w:rsidR="005C61E4" w:rsidRPr="00AA4794" w:rsidRDefault="00892DD2" w:rsidP="009008D1">
            <w:pPr>
              <w:pStyle w:val="Heading1"/>
              <w:tabs>
                <w:tab w:val="left" w:pos="720"/>
                <w:tab w:val="left" w:pos="1197"/>
              </w:tabs>
            </w:pPr>
            <w:r w:rsidRPr="009013C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677A287" wp14:editId="7EA22365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353060</wp:posOffset>
                      </wp:positionV>
                      <wp:extent cx="3760967" cy="93345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0967" cy="933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93728" w14:textId="5BA942AE" w:rsidR="00F63273" w:rsidRPr="0081119F" w:rsidRDefault="00F63273" w:rsidP="002A6897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AB2360" w:themeColor="accent1" w:themeShade="BF"/>
                                      <w:sz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color w:val="AB2360" w:themeColor="accent1" w:themeShade="BF"/>
                                      <w:sz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120B59">
                                    <w:rPr>
                                      <w:rFonts w:ascii="Berlin Sans FB Demi" w:hAnsi="Berlin Sans FB Demi"/>
                                      <w:color w:val="AB2360" w:themeColor="accent1" w:themeShade="BF"/>
                                      <w:sz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July 8 – July 12, 2024</w:t>
                                  </w:r>
                                </w:p>
                                <w:p w14:paraId="3065CCDA" w14:textId="77777777" w:rsidR="00F63273" w:rsidRPr="0081119F" w:rsidRDefault="00F63273" w:rsidP="009013CB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AB2360" w:themeColor="accent1" w:themeShade="BF"/>
                                      <w:sz w:val="180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119F">
                                    <w:rPr>
                                      <w:rFonts w:ascii="Berlin Sans FB Demi" w:hAnsi="Berlin Sans FB Demi"/>
                                      <w:color w:val="AB2360" w:themeColor="accent1" w:themeShade="BF"/>
                                      <w:sz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 AM - Noon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7A287" id="_x0000_s1032" type="#_x0000_t202" style="position:absolute;margin-left:34.5pt;margin-top:27.8pt;width:296.15pt;height:7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" filled="f" stroked="f">
                      <v:textbox>
                        <w:txbxContent>
                          <w:p w14:paraId="26193728" w14:textId="5BA942AE" w:rsidR="00F63273" w:rsidRPr="0081119F" w:rsidRDefault="00F63273" w:rsidP="002A689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AB2360" w:themeColor="accent1" w:themeShade="BF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AB2360" w:themeColor="accent1" w:themeShade="BF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0B59">
                              <w:rPr>
                                <w:rFonts w:ascii="Berlin Sans FB Demi" w:hAnsi="Berlin Sans FB Demi"/>
                                <w:color w:val="AB2360" w:themeColor="accent1" w:themeShade="BF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 8 – July 12, 2024</w:t>
                            </w:r>
                          </w:p>
                          <w:p w14:paraId="3065CCDA" w14:textId="77777777" w:rsidR="00F63273" w:rsidRPr="0081119F" w:rsidRDefault="00F63273" w:rsidP="009013CB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AB2360" w:themeColor="accent1" w:themeShade="BF"/>
                                <w:sz w:val="18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19F">
                              <w:rPr>
                                <w:rFonts w:ascii="Berlin Sans FB Demi" w:hAnsi="Berlin Sans FB Demi"/>
                                <w:color w:val="AB2360" w:themeColor="accent1" w:themeShade="BF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AM - Noon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08D1" w:rsidRPr="009008D1">
              <w:rPr>
                <w:rFonts w:asciiTheme="majorHAnsi" w:eastAsiaTheme="majorEastAsia" w:hAnsiTheme="majorHAnsi" w:cstheme="majorBidi"/>
                <w:caps/>
                <w:kern w:val="28"/>
                <w:sz w:val="20"/>
                <w:szCs w:val="20"/>
              </w:rPr>
              <w:t xml:space="preserve">    </w:t>
            </w:r>
            <w:r w:rsidR="009008D1" w:rsidRPr="009008D1">
              <w:rPr>
                <w:rFonts w:asciiTheme="majorHAnsi" w:eastAsiaTheme="majorEastAsia" w:hAnsiTheme="majorHAnsi" w:cstheme="majorBidi"/>
                <w:caps/>
                <w:kern w:val="28"/>
                <w:sz w:val="20"/>
                <w:szCs w:val="20"/>
              </w:rPr>
              <w:tab/>
            </w:r>
            <w:r w:rsidR="009008D1">
              <w:rPr>
                <w:rFonts w:asciiTheme="majorHAnsi" w:eastAsiaTheme="majorEastAsia" w:hAnsiTheme="majorHAnsi" w:cstheme="majorBidi"/>
                <w:caps/>
                <w:kern w:val="28"/>
                <w:sz w:val="20"/>
                <w:szCs w:val="20"/>
              </w:rPr>
              <w:tab/>
            </w:r>
          </w:p>
          <w:p w14:paraId="4D9EF9E1" w14:textId="36D875A7" w:rsidR="00A8461D" w:rsidRDefault="00A8461D" w:rsidP="00AA4794">
            <w:pPr>
              <w:spacing w:after="160" w:line="312" w:lineRule="auto"/>
            </w:pPr>
          </w:p>
          <w:p w14:paraId="74FEEA57" w14:textId="0783DF05" w:rsidR="002A6897" w:rsidRDefault="002A6897" w:rsidP="00AA4794">
            <w:pPr>
              <w:spacing w:after="160" w:line="312" w:lineRule="auto"/>
            </w:pPr>
          </w:p>
          <w:p w14:paraId="66E5084C" w14:textId="5A2C87AD" w:rsidR="00A8461D" w:rsidRDefault="00A8461D" w:rsidP="00AA4794">
            <w:pPr>
              <w:spacing w:after="160" w:line="312" w:lineRule="auto"/>
            </w:pPr>
          </w:p>
          <w:p w14:paraId="7B7C4A76" w14:textId="29CC75F6" w:rsidR="00F6652F" w:rsidRPr="00120B59" w:rsidRDefault="001C1297" w:rsidP="00120B59">
            <w:pPr>
              <w:spacing w:after="160" w:line="312" w:lineRule="auto"/>
              <w:ind w:left="-180"/>
              <w:jc w:val="center"/>
              <w:rPr>
                <w:rFonts w:ascii="Berlin Sans FB Demi" w:hAnsi="Berlin Sans FB Demi"/>
                <w:b/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0B59">
              <w:rPr>
                <w:rFonts w:ascii="Berlin Sans FB Demi" w:hAnsi="Berlin Sans FB Demi"/>
                <w:b/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Application Deadline </w:t>
            </w:r>
            <w:r w:rsidR="00120B59" w:rsidRPr="00120B59">
              <w:rPr>
                <w:rFonts w:ascii="Berlin Sans FB Demi" w:hAnsi="Berlin Sans FB Demi"/>
                <w:b/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Pr="00120B59">
              <w:rPr>
                <w:rFonts w:ascii="Berlin Sans FB Demi" w:hAnsi="Berlin Sans FB Demi"/>
                <w:b/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June </w:t>
            </w:r>
            <w:r w:rsidR="00120B59" w:rsidRPr="00120B59">
              <w:rPr>
                <w:rFonts w:ascii="Berlin Sans FB Demi" w:hAnsi="Berlin Sans FB Demi"/>
                <w:b/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  <w:r w:rsidRPr="00120B59">
              <w:rPr>
                <w:rFonts w:ascii="Berlin Sans FB Demi" w:hAnsi="Berlin Sans FB Demi"/>
                <w:b/>
                <w:color w:val="FF0000"/>
                <w:sz w:val="48"/>
                <w:szCs w:val="48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120B59">
              <w:rPr>
                <w:rFonts w:ascii="Berlin Sans FB Demi" w:hAnsi="Berlin Sans FB Demi"/>
                <w:b/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!</w:t>
            </w:r>
          </w:p>
          <w:p w14:paraId="6A417E8F" w14:textId="257444D8" w:rsidR="00F6652F" w:rsidRPr="0074457F" w:rsidRDefault="00120B59" w:rsidP="00F6652F">
            <w:pPr>
              <w:spacing w:after="160" w:line="312" w:lineRule="auto"/>
              <w:jc w:val="center"/>
              <w:rPr>
                <w:rFonts w:ascii="Berlin Sans FB Demi" w:hAnsi="Berlin Sans FB Demi"/>
                <w:color w:val="00800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0B59">
              <w:rPr>
                <w:rFonts w:ascii="Berlin Sans FB Demi" w:hAnsi="Berlin Sans FB Demi"/>
                <w:noProof/>
                <w:color w:val="0066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8E1E7A" wp14:editId="594C7B5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42545</wp:posOffset>
                      </wp:positionV>
                      <wp:extent cx="3749040" cy="316871"/>
                      <wp:effectExtent l="0" t="0" r="3810" b="698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9040" cy="3168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C7A8FB" w14:textId="1274E192" w:rsidR="00F63273" w:rsidRDefault="00F63273" w:rsidP="00F6652F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0066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4457F">
                                    <w:rPr>
                                      <w:rFonts w:ascii="Berlin Sans FB Demi" w:hAnsi="Berlin Sans FB Demi"/>
                                      <w:color w:val="0066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Acceptance Letters will be mailed</w:t>
                                  </w:r>
                                </w:p>
                                <w:p w14:paraId="16873F14" w14:textId="77777777" w:rsidR="001C1297" w:rsidRDefault="001C1297" w:rsidP="00F6652F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0066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215C800" w14:textId="77777777" w:rsidR="001C1297" w:rsidRDefault="001C1297" w:rsidP="00F6652F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0066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8C41047" w14:textId="77777777" w:rsidR="001C1297" w:rsidRPr="0074457F" w:rsidRDefault="001C1297" w:rsidP="00F6652F">
                                  <w:pPr>
                                    <w:jc w:val="center"/>
                                    <w:rPr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E1E7A" id="Text Box 12" o:spid="_x0000_s1033" type="#_x0000_t202" style="position:absolute;left:0;text-align:left;margin-left:35.15pt;margin-top:3.35pt;width:295.2pt;height:2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" fillcolor="white [3201]" stroked="f" strokeweight=".5pt">
                      <v:textbox>
                        <w:txbxContent>
                          <w:p w14:paraId="17C7A8FB" w14:textId="1274E192" w:rsidR="00F63273" w:rsidRDefault="00F63273" w:rsidP="00F6652F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66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57F">
                              <w:rPr>
                                <w:rFonts w:ascii="Berlin Sans FB Demi" w:hAnsi="Berlin Sans FB Demi"/>
                                <w:color w:val="0066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Acceptance Letters will be mailed</w:t>
                            </w:r>
                          </w:p>
                          <w:p w14:paraId="16873F14" w14:textId="77777777" w:rsidR="001C1297" w:rsidRDefault="001C1297" w:rsidP="00F6652F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66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15C800" w14:textId="77777777" w:rsidR="001C1297" w:rsidRDefault="001C1297" w:rsidP="00F6652F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66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C41047" w14:textId="77777777" w:rsidR="001C1297" w:rsidRPr="0074457F" w:rsidRDefault="001C1297" w:rsidP="00F6652F">
                            <w:pPr>
                              <w:jc w:val="center"/>
                              <w:rPr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A13127" w14:textId="77777777" w:rsidR="00880783" w:rsidRPr="00AA4794" w:rsidRDefault="00F6652F" w:rsidP="00AA4794">
            <w:pPr>
              <w:spacing w:after="160" w:line="312" w:lineRule="auto"/>
            </w:pPr>
            <w:r>
              <w:t xml:space="preserve">                                            </w:t>
            </w:r>
          </w:p>
        </w:tc>
        <w:tc>
          <w:tcPr>
            <w:tcW w:w="3450" w:type="dxa"/>
          </w:tcPr>
          <w:p w14:paraId="5BE79303" w14:textId="77777777" w:rsidR="005C61E4" w:rsidRPr="004D4DCA" w:rsidRDefault="00FC6575" w:rsidP="004D4DCA">
            <w:pPr>
              <w:pStyle w:val="Heading2"/>
              <w:spacing w:after="120" w:line="240" w:lineRule="auto"/>
              <w:rPr>
                <w:sz w:val="24"/>
                <w:szCs w:val="24"/>
              </w:rPr>
            </w:pPr>
            <w:r w:rsidRPr="004D4DCA">
              <w:rPr>
                <w:sz w:val="24"/>
                <w:szCs w:val="24"/>
              </w:rPr>
              <w:t>For boys finishing the 4</w:t>
            </w:r>
            <w:r w:rsidRPr="004D4DCA">
              <w:rPr>
                <w:sz w:val="24"/>
                <w:szCs w:val="24"/>
                <w:vertAlign w:val="superscript"/>
              </w:rPr>
              <w:t>th</w:t>
            </w:r>
            <w:r w:rsidRPr="004D4DCA">
              <w:rPr>
                <w:sz w:val="24"/>
                <w:szCs w:val="24"/>
              </w:rPr>
              <w:t xml:space="preserve"> and 5</w:t>
            </w:r>
            <w:r w:rsidRPr="004D4DCA">
              <w:rPr>
                <w:sz w:val="24"/>
                <w:szCs w:val="24"/>
                <w:vertAlign w:val="superscript"/>
              </w:rPr>
              <w:t>th</w:t>
            </w:r>
            <w:r w:rsidRPr="004D4DCA">
              <w:rPr>
                <w:sz w:val="24"/>
                <w:szCs w:val="24"/>
              </w:rPr>
              <w:t xml:space="preserve"> grade</w:t>
            </w:r>
          </w:p>
          <w:p w14:paraId="5DFFBF04" w14:textId="77777777" w:rsidR="005C61E4" w:rsidRPr="004D4DCA" w:rsidRDefault="00120B59" w:rsidP="004D4DCA">
            <w:pPr>
              <w:pStyle w:val="Heading2"/>
              <w:spacing w:after="120" w:line="24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Dividing line graphic:"/>
                <w:tag w:val="Dividing line graphic:"/>
                <w:id w:val="1193575528"/>
                <w:placeholder>
                  <w:docPart w:val="AF8E1783AE2041599639A89B4164D0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D4DCA">
                  <w:rPr>
                    <w:sz w:val="24"/>
                    <w:szCs w:val="24"/>
                  </w:rPr>
                  <w:t>────</w:t>
                </w:r>
              </w:sdtContent>
            </w:sdt>
          </w:p>
          <w:p w14:paraId="374FEFFE" w14:textId="77777777" w:rsidR="005C61E4" w:rsidRPr="004D4DCA" w:rsidRDefault="00FC6575" w:rsidP="004D4DCA">
            <w:pPr>
              <w:pStyle w:val="Heading2"/>
              <w:spacing w:after="120" w:line="240" w:lineRule="auto"/>
              <w:rPr>
                <w:bCs w:val="0"/>
                <w:sz w:val="24"/>
                <w:szCs w:val="24"/>
              </w:rPr>
            </w:pPr>
            <w:r w:rsidRPr="004D4DCA">
              <w:rPr>
                <w:sz w:val="24"/>
                <w:szCs w:val="24"/>
              </w:rPr>
              <w:t>No Cost</w:t>
            </w:r>
          </w:p>
          <w:p w14:paraId="10B6C090" w14:textId="77777777" w:rsidR="00FC6575" w:rsidRPr="004D4DCA" w:rsidRDefault="00FC6575" w:rsidP="004D4DCA">
            <w:pPr>
              <w:pStyle w:val="Heading2"/>
              <w:spacing w:after="120" w:line="240" w:lineRule="auto"/>
              <w:rPr>
                <w:sz w:val="24"/>
                <w:szCs w:val="24"/>
              </w:rPr>
            </w:pPr>
            <w:r w:rsidRPr="004D4DCA">
              <w:rPr>
                <w:sz w:val="24"/>
                <w:szCs w:val="24"/>
              </w:rPr>
              <w:t>Lunch Provided</w:t>
            </w:r>
          </w:p>
          <w:p w14:paraId="4E060D42" w14:textId="77777777" w:rsidR="005C61E4" w:rsidRPr="004D4DCA" w:rsidRDefault="00120B59" w:rsidP="004D4DCA">
            <w:pPr>
              <w:pStyle w:val="Heading2"/>
              <w:spacing w:after="120" w:line="24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Dividing line graphic:"/>
                <w:tag w:val="Dividing line graphic:"/>
                <w:id w:val="-59171642"/>
                <w:placeholder>
                  <w:docPart w:val="987FA068203340009CD0E2FF4BE4982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D4DCA">
                  <w:rPr>
                    <w:sz w:val="24"/>
                    <w:szCs w:val="24"/>
                  </w:rPr>
                  <w:t>────</w:t>
                </w:r>
              </w:sdtContent>
            </w:sdt>
          </w:p>
          <w:p w14:paraId="5937789D" w14:textId="77777777" w:rsidR="00FC6575" w:rsidRPr="004D4DCA" w:rsidRDefault="00FC6575" w:rsidP="004D4DCA">
            <w:pPr>
              <w:pStyle w:val="Heading2"/>
              <w:spacing w:after="120" w:line="240" w:lineRule="auto"/>
              <w:jc w:val="left"/>
              <w:rPr>
                <w:sz w:val="24"/>
                <w:szCs w:val="24"/>
              </w:rPr>
            </w:pPr>
            <w:r w:rsidRPr="004D4DCA">
              <w:rPr>
                <w:sz w:val="24"/>
                <w:szCs w:val="24"/>
              </w:rPr>
              <w:t xml:space="preserve">Activities include: </w:t>
            </w:r>
            <w:r w:rsidR="00115231" w:rsidRPr="004D4DCA">
              <w:rPr>
                <w:sz w:val="24"/>
                <w:szCs w:val="24"/>
              </w:rPr>
              <w:t xml:space="preserve">           </w:t>
            </w:r>
            <w:r w:rsidRPr="004D4DCA">
              <w:rPr>
                <w:sz w:val="24"/>
                <w:szCs w:val="24"/>
              </w:rPr>
              <w:t>•</w:t>
            </w:r>
            <w:r w:rsidRPr="004D4DCA">
              <w:rPr>
                <w:sz w:val="24"/>
                <w:szCs w:val="24"/>
              </w:rPr>
              <w:tab/>
              <w:t>Car Care</w:t>
            </w:r>
          </w:p>
          <w:p w14:paraId="401AFE7E" w14:textId="77777777" w:rsidR="00FC6575" w:rsidRPr="004D4DCA" w:rsidRDefault="00FC6575" w:rsidP="004D4DCA">
            <w:pPr>
              <w:pStyle w:val="Heading2"/>
              <w:spacing w:after="120" w:line="240" w:lineRule="auto"/>
              <w:jc w:val="left"/>
              <w:rPr>
                <w:sz w:val="24"/>
                <w:szCs w:val="24"/>
              </w:rPr>
            </w:pPr>
            <w:r w:rsidRPr="004D4DCA">
              <w:rPr>
                <w:sz w:val="24"/>
                <w:szCs w:val="24"/>
              </w:rPr>
              <w:t>•</w:t>
            </w:r>
            <w:r w:rsidRPr="004D4DCA">
              <w:rPr>
                <w:sz w:val="24"/>
                <w:szCs w:val="24"/>
              </w:rPr>
              <w:tab/>
              <w:t>Computer Care</w:t>
            </w:r>
          </w:p>
          <w:p w14:paraId="66A21158" w14:textId="77777777" w:rsidR="005C61E4" w:rsidRPr="004D4DCA" w:rsidRDefault="00FC6575" w:rsidP="004D4DCA">
            <w:pPr>
              <w:pStyle w:val="Heading2"/>
              <w:spacing w:after="120" w:line="240" w:lineRule="auto"/>
              <w:jc w:val="left"/>
              <w:rPr>
                <w:bCs w:val="0"/>
                <w:sz w:val="24"/>
                <w:szCs w:val="24"/>
              </w:rPr>
            </w:pPr>
            <w:r w:rsidRPr="004D4DCA">
              <w:rPr>
                <w:sz w:val="24"/>
                <w:szCs w:val="24"/>
              </w:rPr>
              <w:t>•</w:t>
            </w:r>
            <w:r w:rsidRPr="004D4DCA">
              <w:rPr>
                <w:sz w:val="24"/>
                <w:szCs w:val="24"/>
              </w:rPr>
              <w:tab/>
              <w:t>Personal Hygiene</w:t>
            </w:r>
          </w:p>
          <w:p w14:paraId="72805A8C" w14:textId="77777777" w:rsidR="00FC6575" w:rsidRPr="004D4DCA" w:rsidRDefault="00FC6575" w:rsidP="004D4DCA">
            <w:pPr>
              <w:pStyle w:val="Heading2"/>
              <w:spacing w:after="120" w:line="240" w:lineRule="auto"/>
              <w:jc w:val="left"/>
              <w:rPr>
                <w:sz w:val="24"/>
                <w:szCs w:val="24"/>
              </w:rPr>
            </w:pPr>
            <w:r w:rsidRPr="004D4DCA">
              <w:rPr>
                <w:sz w:val="24"/>
                <w:szCs w:val="24"/>
              </w:rPr>
              <w:t>•</w:t>
            </w:r>
            <w:r w:rsidRPr="004D4DCA">
              <w:rPr>
                <w:sz w:val="24"/>
                <w:szCs w:val="24"/>
              </w:rPr>
              <w:tab/>
              <w:t>Negotiation</w:t>
            </w:r>
          </w:p>
          <w:p w14:paraId="411E972F" w14:textId="77777777" w:rsidR="00FC6575" w:rsidRPr="004D4DCA" w:rsidRDefault="00FC6575" w:rsidP="004D4DCA">
            <w:pPr>
              <w:pStyle w:val="Heading2"/>
              <w:spacing w:after="120" w:line="240" w:lineRule="auto"/>
              <w:jc w:val="left"/>
              <w:rPr>
                <w:sz w:val="24"/>
                <w:szCs w:val="24"/>
              </w:rPr>
            </w:pPr>
            <w:r w:rsidRPr="004D4DCA">
              <w:rPr>
                <w:sz w:val="24"/>
                <w:szCs w:val="24"/>
              </w:rPr>
              <w:t>•</w:t>
            </w:r>
            <w:r w:rsidRPr="004D4DCA">
              <w:rPr>
                <w:sz w:val="24"/>
                <w:szCs w:val="24"/>
              </w:rPr>
              <w:tab/>
              <w:t>Presentation</w:t>
            </w:r>
          </w:p>
          <w:p w14:paraId="4D9AB652" w14:textId="77777777" w:rsidR="00FC6575" w:rsidRPr="004D4DCA" w:rsidRDefault="00FC6575" w:rsidP="004D4DCA">
            <w:pPr>
              <w:pStyle w:val="Heading2"/>
              <w:spacing w:after="120" w:line="240" w:lineRule="auto"/>
              <w:jc w:val="left"/>
              <w:rPr>
                <w:sz w:val="24"/>
                <w:szCs w:val="24"/>
              </w:rPr>
            </w:pPr>
            <w:r w:rsidRPr="004D4DCA">
              <w:rPr>
                <w:sz w:val="24"/>
                <w:szCs w:val="24"/>
              </w:rPr>
              <w:t>•</w:t>
            </w:r>
            <w:r w:rsidRPr="004D4DCA">
              <w:rPr>
                <w:sz w:val="24"/>
                <w:szCs w:val="24"/>
              </w:rPr>
              <w:tab/>
              <w:t>Managing Money</w:t>
            </w:r>
          </w:p>
          <w:p w14:paraId="4351563C" w14:textId="77777777" w:rsidR="005C61E4" w:rsidRPr="004D4DCA" w:rsidRDefault="00120B59" w:rsidP="004D4DCA">
            <w:pPr>
              <w:pStyle w:val="Heading2"/>
              <w:spacing w:after="120" w:line="24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Dividing line graphic:"/>
                <w:tag w:val="Dividing line graphic:"/>
                <w:id w:val="1319850249"/>
                <w:placeholder>
                  <w:docPart w:val="5BA4E83919B141AF8EC5B9391991B77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D4DCA">
                  <w:rPr>
                    <w:sz w:val="24"/>
                    <w:szCs w:val="24"/>
                  </w:rPr>
                  <w:t>────</w:t>
                </w:r>
              </w:sdtContent>
            </w:sdt>
          </w:p>
          <w:p w14:paraId="22660B99" w14:textId="05E80031" w:rsidR="00AA4794" w:rsidRPr="004D4DCA" w:rsidRDefault="0049783C" w:rsidP="004D4DCA">
            <w:pPr>
              <w:pStyle w:val="Heading2"/>
              <w:spacing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Boys in Daviess, Greene, Knox &amp; Sullivan Counties are eligible to apply</w:t>
            </w:r>
          </w:p>
          <w:p w14:paraId="118E4C9F" w14:textId="77777777" w:rsidR="0049783C" w:rsidRDefault="00FC6575" w:rsidP="0049783C">
            <w:pPr>
              <w:pStyle w:val="ContactInfo"/>
              <w:spacing w:after="0"/>
              <w:rPr>
                <w:bCs w:val="0"/>
                <w:sz w:val="28"/>
                <w:szCs w:val="28"/>
              </w:rPr>
            </w:pPr>
            <w:r w:rsidRPr="004D4DCA">
              <w:rPr>
                <w:sz w:val="28"/>
                <w:szCs w:val="28"/>
              </w:rPr>
              <w:t xml:space="preserve">Located at </w:t>
            </w:r>
            <w:r w:rsidR="0049783C">
              <w:rPr>
                <w:sz w:val="28"/>
                <w:szCs w:val="28"/>
              </w:rPr>
              <w:t>Pace CAA</w:t>
            </w:r>
          </w:p>
          <w:p w14:paraId="61D4496A" w14:textId="77777777" w:rsidR="0049783C" w:rsidRDefault="00FC6575" w:rsidP="0049783C">
            <w:pPr>
              <w:pStyle w:val="ContactInfo"/>
              <w:spacing w:after="0"/>
              <w:rPr>
                <w:bCs w:val="0"/>
                <w:sz w:val="28"/>
                <w:szCs w:val="28"/>
              </w:rPr>
            </w:pPr>
            <w:r w:rsidRPr="004D4DCA">
              <w:rPr>
                <w:sz w:val="28"/>
                <w:szCs w:val="28"/>
              </w:rPr>
              <w:t xml:space="preserve">525 N 4th St </w:t>
            </w:r>
          </w:p>
          <w:p w14:paraId="027A049E" w14:textId="04E860C0" w:rsidR="005C61E4" w:rsidRPr="004D4DCA" w:rsidRDefault="00FC6575" w:rsidP="0049783C">
            <w:pPr>
              <w:pStyle w:val="ContactInfo"/>
              <w:spacing w:after="0"/>
              <w:rPr>
                <w:sz w:val="28"/>
                <w:szCs w:val="28"/>
              </w:rPr>
            </w:pPr>
            <w:r w:rsidRPr="004D4DCA">
              <w:rPr>
                <w:sz w:val="28"/>
                <w:szCs w:val="28"/>
              </w:rPr>
              <w:t>Vincennes,</w:t>
            </w:r>
            <w:r w:rsidR="005A32D3">
              <w:rPr>
                <w:sz w:val="28"/>
                <w:szCs w:val="28"/>
              </w:rPr>
              <w:t xml:space="preserve"> </w:t>
            </w:r>
            <w:r w:rsidRPr="004D4DCA">
              <w:rPr>
                <w:sz w:val="28"/>
                <w:szCs w:val="28"/>
              </w:rPr>
              <w:t>IN</w:t>
            </w:r>
          </w:p>
          <w:p w14:paraId="3BAB267C" w14:textId="77777777" w:rsidR="0049783C" w:rsidRDefault="0049783C" w:rsidP="0049783C">
            <w:pPr>
              <w:pStyle w:val="ContactInfo"/>
              <w:rPr>
                <w:bCs w:val="0"/>
                <w:sz w:val="28"/>
                <w:szCs w:val="28"/>
              </w:rPr>
            </w:pPr>
          </w:p>
          <w:p w14:paraId="6004AB72" w14:textId="50A8324B" w:rsidR="005C61E4" w:rsidRDefault="00FC6575" w:rsidP="0049783C">
            <w:pPr>
              <w:pStyle w:val="ContactInfo"/>
              <w:rPr>
                <w:bCs w:val="0"/>
                <w:sz w:val="28"/>
                <w:szCs w:val="28"/>
              </w:rPr>
            </w:pPr>
            <w:r w:rsidRPr="004D4DCA">
              <w:rPr>
                <w:sz w:val="28"/>
                <w:szCs w:val="28"/>
              </w:rPr>
              <w:t>(812) 882-7927</w:t>
            </w:r>
          </w:p>
          <w:p w14:paraId="5F9E571D" w14:textId="77777777" w:rsidR="0049783C" w:rsidRPr="004D4DCA" w:rsidRDefault="0049783C" w:rsidP="0049783C">
            <w:pPr>
              <w:pStyle w:val="ContactInfo"/>
              <w:rPr>
                <w:sz w:val="28"/>
                <w:szCs w:val="28"/>
              </w:rPr>
            </w:pPr>
          </w:p>
          <w:p w14:paraId="52BB3561" w14:textId="32342A17" w:rsidR="005C61E4" w:rsidRDefault="00120B59" w:rsidP="0049783C">
            <w:pPr>
              <w:pStyle w:val="ContactInfo"/>
              <w:rPr>
                <w:bCs w:val="0"/>
                <w:sz w:val="28"/>
                <w:szCs w:val="28"/>
              </w:rPr>
            </w:pPr>
            <w:hyperlink r:id="rId20" w:history="1">
              <w:r w:rsidR="0049783C" w:rsidRPr="0049783C">
                <w:rPr>
                  <w:rStyle w:val="Hyperlink"/>
                  <w:color w:val="FFFFFF" w:themeColor="background1"/>
                  <w:sz w:val="28"/>
                  <w:szCs w:val="28"/>
                </w:rPr>
                <w:t>www.pacecaa.org/boys-and-beyond</w:t>
              </w:r>
            </w:hyperlink>
          </w:p>
          <w:p w14:paraId="2C45FA31" w14:textId="77777777" w:rsidR="0049783C" w:rsidRDefault="0049783C" w:rsidP="0049783C">
            <w:pPr>
              <w:pStyle w:val="ContactInfo"/>
              <w:rPr>
                <w:bCs w:val="0"/>
                <w:sz w:val="28"/>
                <w:szCs w:val="28"/>
              </w:rPr>
            </w:pPr>
          </w:p>
          <w:p w14:paraId="008D0556" w14:textId="2CDD5871" w:rsidR="0049783C" w:rsidRPr="004D4DCA" w:rsidRDefault="0049783C" w:rsidP="0049783C">
            <w:pPr>
              <w:pStyle w:val="ContactInf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Questions? </w:t>
            </w:r>
            <w:r w:rsidR="00120B59">
              <w:rPr>
                <w:sz w:val="28"/>
                <w:szCs w:val="28"/>
              </w:rPr>
              <w:t>hmincey</w:t>
            </w:r>
            <w:r>
              <w:rPr>
                <w:sz w:val="28"/>
                <w:szCs w:val="28"/>
              </w:rPr>
              <w:t>@pacecaa.org</w:t>
            </w:r>
          </w:p>
          <w:p w14:paraId="72FB9B75" w14:textId="77777777"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14:paraId="2AD5933A" w14:textId="54BBA69C" w:rsidR="007E6EE7" w:rsidRDefault="00471D18" w:rsidP="00AA4794">
      <w:pPr>
        <w:pStyle w:val="NoSpacing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8529F49" wp14:editId="2E5D60B7">
            <wp:simplePos x="0" y="0"/>
            <wp:positionH relativeFrom="column">
              <wp:posOffset>1130852</wp:posOffset>
            </wp:positionH>
            <wp:positionV relativeFrom="paragraph">
              <wp:posOffset>3810</wp:posOffset>
            </wp:positionV>
            <wp:extent cx="1088351" cy="46117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51" cy="46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06418" w14:textId="5359B71B" w:rsidR="009335E0" w:rsidRPr="007E6EE7" w:rsidRDefault="007E6EE7">
      <w:pPr>
        <w:tabs>
          <w:tab w:val="left" w:pos="8659"/>
        </w:tabs>
      </w:pPr>
      <w:r>
        <w:tab/>
      </w:r>
    </w:p>
    <w:sectPr w:rsidR="009335E0" w:rsidRPr="007E6EE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AA0ED" w14:textId="77777777" w:rsidR="00F63273" w:rsidRDefault="00F63273" w:rsidP="005F5D5F">
      <w:r>
        <w:separator/>
      </w:r>
    </w:p>
  </w:endnote>
  <w:endnote w:type="continuationSeparator" w:id="0">
    <w:p w14:paraId="2D81E0EF" w14:textId="77777777" w:rsidR="00F63273" w:rsidRDefault="00F63273" w:rsidP="005F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D6E38" w14:textId="77777777" w:rsidR="00F63273" w:rsidRDefault="00F63273" w:rsidP="005F5D5F">
      <w:r>
        <w:separator/>
      </w:r>
    </w:p>
  </w:footnote>
  <w:footnote w:type="continuationSeparator" w:id="0">
    <w:p w14:paraId="4BA6F89D" w14:textId="77777777" w:rsidR="00F63273" w:rsidRDefault="00F63273" w:rsidP="005F5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7001129">
    <w:abstractNumId w:val="9"/>
  </w:num>
  <w:num w:numId="2" w16cid:durableId="1296718048">
    <w:abstractNumId w:val="7"/>
  </w:num>
  <w:num w:numId="3" w16cid:durableId="548497441">
    <w:abstractNumId w:val="6"/>
  </w:num>
  <w:num w:numId="4" w16cid:durableId="1720015539">
    <w:abstractNumId w:val="5"/>
  </w:num>
  <w:num w:numId="5" w16cid:durableId="1410888958">
    <w:abstractNumId w:val="4"/>
  </w:num>
  <w:num w:numId="6" w16cid:durableId="119035567">
    <w:abstractNumId w:val="8"/>
  </w:num>
  <w:num w:numId="7" w16cid:durableId="1158619387">
    <w:abstractNumId w:val="3"/>
  </w:num>
  <w:num w:numId="8" w16cid:durableId="494027913">
    <w:abstractNumId w:val="2"/>
  </w:num>
  <w:num w:numId="9" w16cid:durableId="259223972">
    <w:abstractNumId w:val="1"/>
  </w:num>
  <w:num w:numId="10" w16cid:durableId="762071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mailMerge>
    <w:mainDocumentType w:val="envelopes"/>
    <w:dataType w:val="textFile"/>
    <w:activeRecord w:val="-1"/>
  </w:mailMerge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CD2"/>
    <w:rsid w:val="000168C0"/>
    <w:rsid w:val="000427C6"/>
    <w:rsid w:val="00076F31"/>
    <w:rsid w:val="000B4C91"/>
    <w:rsid w:val="00115231"/>
    <w:rsid w:val="00120B59"/>
    <w:rsid w:val="00171CDD"/>
    <w:rsid w:val="00175521"/>
    <w:rsid w:val="00181FB9"/>
    <w:rsid w:val="001C1297"/>
    <w:rsid w:val="001E53A2"/>
    <w:rsid w:val="00251739"/>
    <w:rsid w:val="00261A78"/>
    <w:rsid w:val="002919F8"/>
    <w:rsid w:val="002A6897"/>
    <w:rsid w:val="00354B72"/>
    <w:rsid w:val="003927F6"/>
    <w:rsid w:val="003A1E03"/>
    <w:rsid w:val="003B6A17"/>
    <w:rsid w:val="00403962"/>
    <w:rsid w:val="00411532"/>
    <w:rsid w:val="00426469"/>
    <w:rsid w:val="0045466D"/>
    <w:rsid w:val="00471D18"/>
    <w:rsid w:val="0049783C"/>
    <w:rsid w:val="004A1EBC"/>
    <w:rsid w:val="004D3CD2"/>
    <w:rsid w:val="004D4DCA"/>
    <w:rsid w:val="004F7BCD"/>
    <w:rsid w:val="005222EE"/>
    <w:rsid w:val="00541BB3"/>
    <w:rsid w:val="00544732"/>
    <w:rsid w:val="005A32D3"/>
    <w:rsid w:val="005C61E4"/>
    <w:rsid w:val="005E1601"/>
    <w:rsid w:val="005F5D5F"/>
    <w:rsid w:val="00665EA1"/>
    <w:rsid w:val="006A61E6"/>
    <w:rsid w:val="006E5B0F"/>
    <w:rsid w:val="00707667"/>
    <w:rsid w:val="007211A6"/>
    <w:rsid w:val="00743CC3"/>
    <w:rsid w:val="0074457F"/>
    <w:rsid w:val="0079199F"/>
    <w:rsid w:val="007B5354"/>
    <w:rsid w:val="007E6EE7"/>
    <w:rsid w:val="0081119F"/>
    <w:rsid w:val="00837654"/>
    <w:rsid w:val="00880783"/>
    <w:rsid w:val="00892DD2"/>
    <w:rsid w:val="008B5772"/>
    <w:rsid w:val="008C031F"/>
    <w:rsid w:val="008C1756"/>
    <w:rsid w:val="008C6493"/>
    <w:rsid w:val="008D17FF"/>
    <w:rsid w:val="008F6C52"/>
    <w:rsid w:val="009008D1"/>
    <w:rsid w:val="009013CB"/>
    <w:rsid w:val="00910358"/>
    <w:rsid w:val="009141C6"/>
    <w:rsid w:val="00914600"/>
    <w:rsid w:val="009335E0"/>
    <w:rsid w:val="00951863"/>
    <w:rsid w:val="009631BB"/>
    <w:rsid w:val="00976FA1"/>
    <w:rsid w:val="009B006F"/>
    <w:rsid w:val="00A03450"/>
    <w:rsid w:val="00A8461D"/>
    <w:rsid w:val="00A97C88"/>
    <w:rsid w:val="00AA4794"/>
    <w:rsid w:val="00AB0331"/>
    <w:rsid w:val="00AB3068"/>
    <w:rsid w:val="00AB58F4"/>
    <w:rsid w:val="00AF32DC"/>
    <w:rsid w:val="00B07584"/>
    <w:rsid w:val="00B11859"/>
    <w:rsid w:val="00B2588D"/>
    <w:rsid w:val="00B46A60"/>
    <w:rsid w:val="00B71F9A"/>
    <w:rsid w:val="00BA1F52"/>
    <w:rsid w:val="00BA48A8"/>
    <w:rsid w:val="00BC6ED1"/>
    <w:rsid w:val="00C50578"/>
    <w:rsid w:val="00C522EC"/>
    <w:rsid w:val="00C57F20"/>
    <w:rsid w:val="00CB35A7"/>
    <w:rsid w:val="00D16845"/>
    <w:rsid w:val="00D20DF1"/>
    <w:rsid w:val="00D56FBE"/>
    <w:rsid w:val="00D702BF"/>
    <w:rsid w:val="00D751DD"/>
    <w:rsid w:val="00E14A4A"/>
    <w:rsid w:val="00E320A7"/>
    <w:rsid w:val="00E3564F"/>
    <w:rsid w:val="00EC1838"/>
    <w:rsid w:val="00ED2B4C"/>
    <w:rsid w:val="00F10557"/>
    <w:rsid w:val="00F2548A"/>
    <w:rsid w:val="00F63273"/>
    <w:rsid w:val="00F6652F"/>
    <w:rsid w:val="00FA21D4"/>
    <w:rsid w:val="00FA735C"/>
    <w:rsid w:val="00FB2003"/>
    <w:rsid w:val="00FC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51CF8F16"/>
  <w15:chartTrackingRefBased/>
  <w15:docId w15:val="{19E04408-14AC-4AA1-ADCF-ED6AE66B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94C19" w:themeColor="accent2" w:themeShade="80"/>
        <w:left w:val="single" w:sz="2" w:space="12" w:color="194C19" w:themeColor="accent2" w:themeShade="80"/>
        <w:bottom w:val="single" w:sz="2" w:space="31" w:color="194C19" w:themeColor="accent2" w:themeShade="80"/>
        <w:right w:val="single" w:sz="2" w:space="12" w:color="194C19" w:themeColor="accent2" w:themeShade="80"/>
      </w:pBdr>
      <w:shd w:val="clear" w:color="auto" w:fill="194C19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AB2360" w:themeColor="accent1" w:themeShade="BF"/>
        <w:left w:val="single" w:sz="2" w:space="12" w:color="AB2360" w:themeColor="accent1" w:themeShade="BF"/>
        <w:bottom w:val="single" w:sz="2" w:space="16" w:color="AB2360" w:themeColor="accent1" w:themeShade="BF"/>
        <w:right w:val="single" w:sz="2" w:space="12" w:color="AB2360" w:themeColor="accent1" w:themeShade="BF"/>
      </w:pBdr>
      <w:shd w:val="clear" w:color="auto" w:fill="AB2360" w:themeFill="accent1" w:themeFillShade="BF"/>
      <w:spacing w:after="60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72174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B236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1174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1174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94C19" w:themeFill="accent2" w:themeFillShade="80"/>
    </w:rPr>
  </w:style>
  <w:style w:type="paragraph" w:styleId="NoSpacing">
    <w:name w:val="No Spacing"/>
    <w:uiPriority w:val="98"/>
    <w:qFormat/>
    <w:rsid w:val="00AA4794"/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AB236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AB2360" w:themeColor="accent1" w:themeShade="BF"/>
        <w:left w:val="single" w:sz="2" w:space="12" w:color="AB2360" w:themeColor="accent1" w:themeShade="BF"/>
        <w:bottom w:val="single" w:sz="2" w:space="16" w:color="AB2360" w:themeColor="accent1" w:themeShade="BF"/>
        <w:right w:val="single" w:sz="2" w:space="12" w:color="AB2360" w:themeColor="accent1" w:themeShade="BF"/>
      </w:pBdr>
      <w:shd w:val="clear" w:color="auto" w:fill="AB236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line="204" w:lineRule="auto"/>
    </w:pPr>
    <w:rPr>
      <w:rFonts w:asciiTheme="majorHAnsi" w:hAnsiTheme="majorHAnsi"/>
      <w:caps/>
      <w:color w:val="D73D83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D73D83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2174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D73D83" w:themeColor="accent1"/>
        <w:left w:val="single" w:sz="2" w:space="10" w:color="D73D83" w:themeColor="accent1"/>
        <w:bottom w:val="single" w:sz="2" w:space="10" w:color="D73D83" w:themeColor="accent1"/>
        <w:right w:val="single" w:sz="2" w:space="10" w:color="D73D83" w:themeColor="accent1"/>
      </w:pBdr>
      <w:ind w:left="1152" w:right="1152"/>
    </w:pPr>
    <w:rPr>
      <w:i/>
      <w:iCs/>
      <w:color w:val="72174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8E5" w:themeFill="accent1" w:themeFillTint="33"/>
    </w:tcPr>
    <w:tblStylePr w:type="firstRow">
      <w:rPr>
        <w:b/>
        <w:bCs/>
      </w:rPr>
      <w:tblPr/>
      <w:tcPr>
        <w:shd w:val="clear" w:color="auto" w:fill="EFB1C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B1C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B23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B2360" w:themeFill="accent1" w:themeFillShade="BF"/>
      </w:tcPr>
    </w:tblStylePr>
    <w:tblStylePr w:type="band1Vert">
      <w:tblPr/>
      <w:tcPr>
        <w:shd w:val="clear" w:color="auto" w:fill="EB9EC0" w:themeFill="accent1" w:themeFillTint="7F"/>
      </w:tcPr>
    </w:tblStylePr>
    <w:tblStylePr w:type="band1Horz">
      <w:tblPr/>
      <w:tcPr>
        <w:shd w:val="clear" w:color="auto" w:fill="EB9EC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FD1" w:themeFill="accent2" w:themeFillTint="33"/>
    </w:tcPr>
    <w:tblStylePr w:type="firstRow">
      <w:rPr>
        <w:b/>
        <w:bCs/>
      </w:rPr>
      <w:tblPr/>
      <w:tcPr>
        <w:shd w:val="clear" w:color="auto" w:fill="A3E0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E0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67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67226" w:themeFill="accent2" w:themeFillShade="BF"/>
      </w:tcPr>
    </w:tblStylePr>
    <w:tblStylePr w:type="band1Vert">
      <w:tblPr/>
      <w:tcPr>
        <w:shd w:val="clear" w:color="auto" w:fill="8CD88C" w:themeFill="accent2" w:themeFillTint="7F"/>
      </w:tcPr>
    </w:tblStylePr>
    <w:tblStylePr w:type="band1Horz">
      <w:tblPr/>
      <w:tcPr>
        <w:shd w:val="clear" w:color="auto" w:fill="8CD88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A28" w:themeFill="accent2" w:themeFillShade="CC"/>
      </w:tcPr>
    </w:tblStylePr>
    <w:tblStylePr w:type="lastRow">
      <w:rPr>
        <w:b/>
        <w:bCs/>
        <w:color w:val="287A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BEBF2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A28" w:themeFill="accent2" w:themeFillShade="CC"/>
      </w:tcPr>
    </w:tblStylePr>
    <w:tblStylePr w:type="lastRow">
      <w:rPr>
        <w:b/>
        <w:bCs/>
        <w:color w:val="287A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EE0" w:themeFill="accent1" w:themeFillTint="3F"/>
      </w:tcPr>
    </w:tblStylePr>
    <w:tblStylePr w:type="band1Horz">
      <w:tblPr/>
      <w:tcPr>
        <w:shd w:val="clear" w:color="auto" w:fill="F7D8E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E8F7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A28" w:themeFill="accent2" w:themeFillShade="CC"/>
      </w:tcPr>
    </w:tblStylePr>
    <w:tblStylePr w:type="lastRow">
      <w:rPr>
        <w:b/>
        <w:bCs/>
        <w:color w:val="287A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CC6" w:themeFill="accent2" w:themeFillTint="3F"/>
      </w:tcPr>
    </w:tblStylePr>
    <w:tblStylePr w:type="band1Horz">
      <w:tblPr/>
      <w:tcPr>
        <w:shd w:val="clear" w:color="auto" w:fill="D1EF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3399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99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339933" w:themeColor="accent2"/>
        <w:left w:val="single" w:sz="4" w:space="0" w:color="D73D83" w:themeColor="accent1"/>
        <w:bottom w:val="single" w:sz="4" w:space="0" w:color="D73D83" w:themeColor="accent1"/>
        <w:right w:val="single" w:sz="4" w:space="0" w:color="D73D8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2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99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1C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1C4D" w:themeColor="accent1" w:themeShade="99"/>
          <w:insideV w:val="nil"/>
        </w:tcBorders>
        <w:shd w:val="clear" w:color="auto" w:fill="891C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1C4D" w:themeFill="accent1" w:themeFillShade="99"/>
      </w:tcPr>
    </w:tblStylePr>
    <w:tblStylePr w:type="band1Vert">
      <w:tblPr/>
      <w:tcPr>
        <w:shd w:val="clear" w:color="auto" w:fill="EFB1CD" w:themeFill="accent1" w:themeFillTint="66"/>
      </w:tcPr>
    </w:tblStylePr>
    <w:tblStylePr w:type="band1Horz">
      <w:tblPr/>
      <w:tcPr>
        <w:shd w:val="clear" w:color="auto" w:fill="EB9EC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339933" w:themeColor="accent2"/>
        <w:left w:val="single" w:sz="4" w:space="0" w:color="339933" w:themeColor="accent2"/>
        <w:bottom w:val="single" w:sz="4" w:space="0" w:color="339933" w:themeColor="accent2"/>
        <w:right w:val="single" w:sz="4" w:space="0" w:color="3399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7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99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B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B1E" w:themeColor="accent2" w:themeShade="99"/>
          <w:insideV w:val="nil"/>
        </w:tcBorders>
        <w:shd w:val="clear" w:color="auto" w:fill="1E5B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B1E" w:themeFill="accent2" w:themeFillShade="99"/>
      </w:tcPr>
    </w:tblStylePr>
    <w:tblStylePr w:type="band1Vert">
      <w:tblPr/>
      <w:tcPr>
        <w:shd w:val="clear" w:color="auto" w:fill="A3E0A3" w:themeFill="accent2" w:themeFillTint="66"/>
      </w:tcPr>
    </w:tblStylePr>
    <w:tblStylePr w:type="band1Horz">
      <w:tblPr/>
      <w:tcPr>
        <w:shd w:val="clear" w:color="auto" w:fill="8CD8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D73D8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17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23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23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23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23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3399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C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7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7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7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72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B2B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EFB1CD" w:themeColor="accent1" w:themeTint="66"/>
        <w:left w:val="single" w:sz="4" w:space="0" w:color="EFB1CD" w:themeColor="accent1" w:themeTint="66"/>
        <w:bottom w:val="single" w:sz="4" w:space="0" w:color="EFB1CD" w:themeColor="accent1" w:themeTint="66"/>
        <w:right w:val="single" w:sz="4" w:space="0" w:color="EFB1CD" w:themeColor="accent1" w:themeTint="66"/>
        <w:insideH w:val="single" w:sz="4" w:space="0" w:color="EFB1CD" w:themeColor="accent1" w:themeTint="66"/>
        <w:insideV w:val="single" w:sz="4" w:space="0" w:color="EFB1C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78AB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8AB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A3E0A3" w:themeColor="accent2" w:themeTint="66"/>
        <w:left w:val="single" w:sz="4" w:space="0" w:color="A3E0A3" w:themeColor="accent2" w:themeTint="66"/>
        <w:bottom w:val="single" w:sz="4" w:space="0" w:color="A3E0A3" w:themeColor="accent2" w:themeTint="66"/>
        <w:right w:val="single" w:sz="4" w:space="0" w:color="A3E0A3" w:themeColor="accent2" w:themeTint="66"/>
        <w:insideH w:val="single" w:sz="4" w:space="0" w:color="A3E0A3" w:themeColor="accent2" w:themeTint="66"/>
        <w:insideV w:val="single" w:sz="4" w:space="0" w:color="A3E0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5D1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1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E78AB4" w:themeColor="accent1" w:themeTint="99"/>
        <w:bottom w:val="single" w:sz="2" w:space="0" w:color="E78AB4" w:themeColor="accent1" w:themeTint="99"/>
        <w:insideH w:val="single" w:sz="2" w:space="0" w:color="E78AB4" w:themeColor="accent1" w:themeTint="99"/>
        <w:insideV w:val="single" w:sz="2" w:space="0" w:color="E78AB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8AB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8AB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75D175" w:themeColor="accent2" w:themeTint="99"/>
        <w:bottom w:val="single" w:sz="2" w:space="0" w:color="75D175" w:themeColor="accent2" w:themeTint="99"/>
        <w:insideH w:val="single" w:sz="2" w:space="0" w:color="75D175" w:themeColor="accent2" w:themeTint="99"/>
        <w:insideV w:val="single" w:sz="2" w:space="0" w:color="75D1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D1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D1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E78AB4" w:themeColor="accent1" w:themeTint="99"/>
        <w:left w:val="single" w:sz="4" w:space="0" w:color="E78AB4" w:themeColor="accent1" w:themeTint="99"/>
        <w:bottom w:val="single" w:sz="4" w:space="0" w:color="E78AB4" w:themeColor="accent1" w:themeTint="99"/>
        <w:right w:val="single" w:sz="4" w:space="0" w:color="E78AB4" w:themeColor="accent1" w:themeTint="99"/>
        <w:insideH w:val="single" w:sz="4" w:space="0" w:color="E78AB4" w:themeColor="accent1" w:themeTint="99"/>
        <w:insideV w:val="single" w:sz="4" w:space="0" w:color="E78AB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  <w:tblStylePr w:type="neCell">
      <w:tblPr/>
      <w:tcPr>
        <w:tcBorders>
          <w:bottom w:val="single" w:sz="4" w:space="0" w:color="E78AB4" w:themeColor="accent1" w:themeTint="99"/>
        </w:tcBorders>
      </w:tcPr>
    </w:tblStylePr>
    <w:tblStylePr w:type="nwCell">
      <w:tblPr/>
      <w:tcPr>
        <w:tcBorders>
          <w:bottom w:val="single" w:sz="4" w:space="0" w:color="E78AB4" w:themeColor="accent1" w:themeTint="99"/>
        </w:tcBorders>
      </w:tcPr>
    </w:tblStylePr>
    <w:tblStylePr w:type="seCell">
      <w:tblPr/>
      <w:tcPr>
        <w:tcBorders>
          <w:top w:val="single" w:sz="4" w:space="0" w:color="E78AB4" w:themeColor="accent1" w:themeTint="99"/>
        </w:tcBorders>
      </w:tcPr>
    </w:tblStylePr>
    <w:tblStylePr w:type="swCell">
      <w:tblPr/>
      <w:tcPr>
        <w:tcBorders>
          <w:top w:val="single" w:sz="4" w:space="0" w:color="E78AB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75D175" w:themeColor="accent2" w:themeTint="99"/>
        <w:left w:val="single" w:sz="4" w:space="0" w:color="75D175" w:themeColor="accent2" w:themeTint="99"/>
        <w:bottom w:val="single" w:sz="4" w:space="0" w:color="75D175" w:themeColor="accent2" w:themeTint="99"/>
        <w:right w:val="single" w:sz="4" w:space="0" w:color="75D175" w:themeColor="accent2" w:themeTint="99"/>
        <w:insideH w:val="single" w:sz="4" w:space="0" w:color="75D175" w:themeColor="accent2" w:themeTint="99"/>
        <w:insideV w:val="single" w:sz="4" w:space="0" w:color="75D1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  <w:tblStylePr w:type="neCell">
      <w:tblPr/>
      <w:tcPr>
        <w:tcBorders>
          <w:bottom w:val="single" w:sz="4" w:space="0" w:color="75D175" w:themeColor="accent2" w:themeTint="99"/>
        </w:tcBorders>
      </w:tcPr>
    </w:tblStylePr>
    <w:tblStylePr w:type="nwCell">
      <w:tblPr/>
      <w:tcPr>
        <w:tcBorders>
          <w:bottom w:val="single" w:sz="4" w:space="0" w:color="75D175" w:themeColor="accent2" w:themeTint="99"/>
        </w:tcBorders>
      </w:tcPr>
    </w:tblStylePr>
    <w:tblStylePr w:type="seCell">
      <w:tblPr/>
      <w:tcPr>
        <w:tcBorders>
          <w:top w:val="single" w:sz="4" w:space="0" w:color="75D175" w:themeColor="accent2" w:themeTint="99"/>
        </w:tcBorders>
      </w:tcPr>
    </w:tblStylePr>
    <w:tblStylePr w:type="swCell">
      <w:tblPr/>
      <w:tcPr>
        <w:tcBorders>
          <w:top w:val="single" w:sz="4" w:space="0" w:color="75D17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E78AB4" w:themeColor="accent1" w:themeTint="99"/>
        <w:left w:val="single" w:sz="4" w:space="0" w:color="E78AB4" w:themeColor="accent1" w:themeTint="99"/>
        <w:bottom w:val="single" w:sz="4" w:space="0" w:color="E78AB4" w:themeColor="accent1" w:themeTint="99"/>
        <w:right w:val="single" w:sz="4" w:space="0" w:color="E78AB4" w:themeColor="accent1" w:themeTint="99"/>
        <w:insideH w:val="single" w:sz="4" w:space="0" w:color="E78AB4" w:themeColor="accent1" w:themeTint="99"/>
        <w:insideV w:val="single" w:sz="4" w:space="0" w:color="E78AB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3D83" w:themeColor="accent1"/>
          <w:left w:val="single" w:sz="4" w:space="0" w:color="D73D83" w:themeColor="accent1"/>
          <w:bottom w:val="single" w:sz="4" w:space="0" w:color="D73D83" w:themeColor="accent1"/>
          <w:right w:val="single" w:sz="4" w:space="0" w:color="D73D83" w:themeColor="accent1"/>
          <w:insideH w:val="nil"/>
          <w:insideV w:val="nil"/>
        </w:tcBorders>
        <w:shd w:val="clear" w:color="auto" w:fill="D73D83" w:themeFill="accent1"/>
      </w:tcPr>
    </w:tblStylePr>
    <w:tblStylePr w:type="lastRow">
      <w:rPr>
        <w:b/>
        <w:bCs/>
      </w:rPr>
      <w:tblPr/>
      <w:tcPr>
        <w:tcBorders>
          <w:top w:val="double" w:sz="4" w:space="0" w:color="D73D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75D175" w:themeColor="accent2" w:themeTint="99"/>
        <w:left w:val="single" w:sz="4" w:space="0" w:color="75D175" w:themeColor="accent2" w:themeTint="99"/>
        <w:bottom w:val="single" w:sz="4" w:space="0" w:color="75D175" w:themeColor="accent2" w:themeTint="99"/>
        <w:right w:val="single" w:sz="4" w:space="0" w:color="75D175" w:themeColor="accent2" w:themeTint="99"/>
        <w:insideH w:val="single" w:sz="4" w:space="0" w:color="75D175" w:themeColor="accent2" w:themeTint="99"/>
        <w:insideV w:val="single" w:sz="4" w:space="0" w:color="75D1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9933" w:themeColor="accent2"/>
          <w:left w:val="single" w:sz="4" w:space="0" w:color="339933" w:themeColor="accent2"/>
          <w:bottom w:val="single" w:sz="4" w:space="0" w:color="339933" w:themeColor="accent2"/>
          <w:right w:val="single" w:sz="4" w:space="0" w:color="339933" w:themeColor="accent2"/>
          <w:insideH w:val="nil"/>
          <w:insideV w:val="nil"/>
        </w:tcBorders>
        <w:shd w:val="clear" w:color="auto" w:fill="339933" w:themeFill="accent2"/>
      </w:tcPr>
    </w:tblStylePr>
    <w:tblStylePr w:type="lastRow">
      <w:rPr>
        <w:b/>
        <w:bCs/>
      </w:rPr>
      <w:tblPr/>
      <w:tcPr>
        <w:tcBorders>
          <w:top w:val="double" w:sz="4" w:space="0" w:color="3399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8E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3D8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3D8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73D8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73D83" w:themeFill="accent1"/>
      </w:tcPr>
    </w:tblStylePr>
    <w:tblStylePr w:type="band1Vert">
      <w:tblPr/>
      <w:tcPr>
        <w:shd w:val="clear" w:color="auto" w:fill="EFB1CD" w:themeFill="accent1" w:themeFillTint="66"/>
      </w:tcPr>
    </w:tblStylePr>
    <w:tblStylePr w:type="band1Horz">
      <w:tblPr/>
      <w:tcPr>
        <w:shd w:val="clear" w:color="auto" w:fill="EFB1C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F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99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99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99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9933" w:themeFill="accent2"/>
      </w:tcPr>
    </w:tblStylePr>
    <w:tblStylePr w:type="band1Vert">
      <w:tblPr/>
      <w:tcPr>
        <w:shd w:val="clear" w:color="auto" w:fill="A3E0A3" w:themeFill="accent2" w:themeFillTint="66"/>
      </w:tcPr>
    </w:tblStylePr>
    <w:tblStylePr w:type="band1Horz">
      <w:tblPr/>
      <w:tcPr>
        <w:shd w:val="clear" w:color="auto" w:fill="A3E0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rPr>
      <w:color w:val="AB2360" w:themeColor="accent1" w:themeShade="BF"/>
    </w:rPr>
    <w:tblPr>
      <w:tblStyleRowBandSize w:val="1"/>
      <w:tblStyleColBandSize w:val="1"/>
      <w:tblBorders>
        <w:top w:val="single" w:sz="4" w:space="0" w:color="E78AB4" w:themeColor="accent1" w:themeTint="99"/>
        <w:left w:val="single" w:sz="4" w:space="0" w:color="E78AB4" w:themeColor="accent1" w:themeTint="99"/>
        <w:bottom w:val="single" w:sz="4" w:space="0" w:color="E78AB4" w:themeColor="accent1" w:themeTint="99"/>
        <w:right w:val="single" w:sz="4" w:space="0" w:color="E78AB4" w:themeColor="accent1" w:themeTint="99"/>
        <w:insideH w:val="single" w:sz="4" w:space="0" w:color="E78AB4" w:themeColor="accent1" w:themeTint="99"/>
        <w:insideV w:val="single" w:sz="4" w:space="0" w:color="E78AB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78AB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8AB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rPr>
      <w:color w:val="267226" w:themeColor="accent2" w:themeShade="BF"/>
    </w:rPr>
    <w:tblPr>
      <w:tblStyleRowBandSize w:val="1"/>
      <w:tblStyleColBandSize w:val="1"/>
      <w:tblBorders>
        <w:top w:val="single" w:sz="4" w:space="0" w:color="75D175" w:themeColor="accent2" w:themeTint="99"/>
        <w:left w:val="single" w:sz="4" w:space="0" w:color="75D175" w:themeColor="accent2" w:themeTint="99"/>
        <w:bottom w:val="single" w:sz="4" w:space="0" w:color="75D175" w:themeColor="accent2" w:themeTint="99"/>
        <w:right w:val="single" w:sz="4" w:space="0" w:color="75D175" w:themeColor="accent2" w:themeTint="99"/>
        <w:insideH w:val="single" w:sz="4" w:space="0" w:color="75D175" w:themeColor="accent2" w:themeTint="99"/>
        <w:insideV w:val="single" w:sz="4" w:space="0" w:color="75D1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5D1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D1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rPr>
      <w:color w:val="AB2360" w:themeColor="accent1" w:themeShade="BF"/>
    </w:rPr>
    <w:tblPr>
      <w:tblStyleRowBandSize w:val="1"/>
      <w:tblStyleColBandSize w:val="1"/>
      <w:tblBorders>
        <w:top w:val="single" w:sz="4" w:space="0" w:color="E78AB4" w:themeColor="accent1" w:themeTint="99"/>
        <w:left w:val="single" w:sz="4" w:space="0" w:color="E78AB4" w:themeColor="accent1" w:themeTint="99"/>
        <w:bottom w:val="single" w:sz="4" w:space="0" w:color="E78AB4" w:themeColor="accent1" w:themeTint="99"/>
        <w:right w:val="single" w:sz="4" w:space="0" w:color="E78AB4" w:themeColor="accent1" w:themeTint="99"/>
        <w:insideH w:val="single" w:sz="4" w:space="0" w:color="E78AB4" w:themeColor="accent1" w:themeTint="99"/>
        <w:insideV w:val="single" w:sz="4" w:space="0" w:color="E78AB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  <w:tblStylePr w:type="neCell">
      <w:tblPr/>
      <w:tcPr>
        <w:tcBorders>
          <w:bottom w:val="single" w:sz="4" w:space="0" w:color="E78AB4" w:themeColor="accent1" w:themeTint="99"/>
        </w:tcBorders>
      </w:tcPr>
    </w:tblStylePr>
    <w:tblStylePr w:type="nwCell">
      <w:tblPr/>
      <w:tcPr>
        <w:tcBorders>
          <w:bottom w:val="single" w:sz="4" w:space="0" w:color="E78AB4" w:themeColor="accent1" w:themeTint="99"/>
        </w:tcBorders>
      </w:tcPr>
    </w:tblStylePr>
    <w:tblStylePr w:type="seCell">
      <w:tblPr/>
      <w:tcPr>
        <w:tcBorders>
          <w:top w:val="single" w:sz="4" w:space="0" w:color="E78AB4" w:themeColor="accent1" w:themeTint="99"/>
        </w:tcBorders>
      </w:tcPr>
    </w:tblStylePr>
    <w:tblStylePr w:type="swCell">
      <w:tblPr/>
      <w:tcPr>
        <w:tcBorders>
          <w:top w:val="single" w:sz="4" w:space="0" w:color="E78AB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rPr>
      <w:color w:val="267226" w:themeColor="accent2" w:themeShade="BF"/>
    </w:rPr>
    <w:tblPr>
      <w:tblStyleRowBandSize w:val="1"/>
      <w:tblStyleColBandSize w:val="1"/>
      <w:tblBorders>
        <w:top w:val="single" w:sz="4" w:space="0" w:color="75D175" w:themeColor="accent2" w:themeTint="99"/>
        <w:left w:val="single" w:sz="4" w:space="0" w:color="75D175" w:themeColor="accent2" w:themeTint="99"/>
        <w:bottom w:val="single" w:sz="4" w:space="0" w:color="75D175" w:themeColor="accent2" w:themeTint="99"/>
        <w:right w:val="single" w:sz="4" w:space="0" w:color="75D175" w:themeColor="accent2" w:themeTint="99"/>
        <w:insideH w:val="single" w:sz="4" w:space="0" w:color="75D175" w:themeColor="accent2" w:themeTint="99"/>
        <w:insideV w:val="single" w:sz="4" w:space="0" w:color="75D1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  <w:tblStylePr w:type="neCell">
      <w:tblPr/>
      <w:tcPr>
        <w:tcBorders>
          <w:bottom w:val="single" w:sz="4" w:space="0" w:color="75D175" w:themeColor="accent2" w:themeTint="99"/>
        </w:tcBorders>
      </w:tcPr>
    </w:tblStylePr>
    <w:tblStylePr w:type="nwCell">
      <w:tblPr/>
      <w:tcPr>
        <w:tcBorders>
          <w:bottom w:val="single" w:sz="4" w:space="0" w:color="75D175" w:themeColor="accent2" w:themeTint="99"/>
        </w:tcBorders>
      </w:tcPr>
    </w:tblStylePr>
    <w:tblStylePr w:type="seCell">
      <w:tblPr/>
      <w:tcPr>
        <w:tcBorders>
          <w:top w:val="single" w:sz="4" w:space="0" w:color="75D175" w:themeColor="accent2" w:themeTint="99"/>
        </w:tcBorders>
      </w:tcPr>
    </w:tblStylePr>
    <w:tblStylePr w:type="swCell">
      <w:tblPr/>
      <w:tcPr>
        <w:tcBorders>
          <w:top w:val="single" w:sz="4" w:space="0" w:color="75D17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AB23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117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117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722711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AB236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D73D83" w:themeColor="accent1"/>
        <w:bottom w:val="single" w:sz="4" w:space="10" w:color="D73D83" w:themeColor="accent1"/>
      </w:pBdr>
      <w:spacing w:before="360" w:after="360"/>
      <w:ind w:left="864" w:right="864"/>
      <w:jc w:val="center"/>
    </w:pPr>
    <w:rPr>
      <w:i/>
      <w:iCs/>
      <w:color w:val="AB236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AB236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2174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D73D83" w:themeColor="accent1"/>
        <w:left w:val="single" w:sz="8" w:space="0" w:color="D73D83" w:themeColor="accent1"/>
        <w:bottom w:val="single" w:sz="8" w:space="0" w:color="D73D83" w:themeColor="accent1"/>
        <w:right w:val="single" w:sz="8" w:space="0" w:color="D73D83" w:themeColor="accent1"/>
        <w:insideH w:val="single" w:sz="8" w:space="0" w:color="D73D83" w:themeColor="accent1"/>
        <w:insideV w:val="single" w:sz="8" w:space="0" w:color="D73D8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3D83" w:themeColor="accent1"/>
          <w:left w:val="single" w:sz="8" w:space="0" w:color="D73D83" w:themeColor="accent1"/>
          <w:bottom w:val="single" w:sz="18" w:space="0" w:color="D73D83" w:themeColor="accent1"/>
          <w:right w:val="single" w:sz="8" w:space="0" w:color="D73D83" w:themeColor="accent1"/>
          <w:insideH w:val="nil"/>
          <w:insideV w:val="single" w:sz="8" w:space="0" w:color="D73D8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73D83" w:themeColor="accent1"/>
          <w:left w:val="single" w:sz="8" w:space="0" w:color="D73D83" w:themeColor="accent1"/>
          <w:bottom w:val="single" w:sz="8" w:space="0" w:color="D73D83" w:themeColor="accent1"/>
          <w:right w:val="single" w:sz="8" w:space="0" w:color="D73D83" w:themeColor="accent1"/>
          <w:insideH w:val="nil"/>
          <w:insideV w:val="single" w:sz="8" w:space="0" w:color="D73D8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3D83" w:themeColor="accent1"/>
          <w:left w:val="single" w:sz="8" w:space="0" w:color="D73D83" w:themeColor="accent1"/>
          <w:bottom w:val="single" w:sz="8" w:space="0" w:color="D73D83" w:themeColor="accent1"/>
          <w:right w:val="single" w:sz="8" w:space="0" w:color="D73D83" w:themeColor="accent1"/>
        </w:tcBorders>
      </w:tcPr>
    </w:tblStylePr>
    <w:tblStylePr w:type="band1Vert">
      <w:tblPr/>
      <w:tcPr>
        <w:tcBorders>
          <w:top w:val="single" w:sz="8" w:space="0" w:color="D73D83" w:themeColor="accent1"/>
          <w:left w:val="single" w:sz="8" w:space="0" w:color="D73D83" w:themeColor="accent1"/>
          <w:bottom w:val="single" w:sz="8" w:space="0" w:color="D73D83" w:themeColor="accent1"/>
          <w:right w:val="single" w:sz="8" w:space="0" w:color="D73D83" w:themeColor="accent1"/>
        </w:tcBorders>
        <w:shd w:val="clear" w:color="auto" w:fill="F5CEE0" w:themeFill="accent1" w:themeFillTint="3F"/>
      </w:tcPr>
    </w:tblStylePr>
    <w:tblStylePr w:type="band1Horz">
      <w:tblPr/>
      <w:tcPr>
        <w:tcBorders>
          <w:top w:val="single" w:sz="8" w:space="0" w:color="D73D83" w:themeColor="accent1"/>
          <w:left w:val="single" w:sz="8" w:space="0" w:color="D73D83" w:themeColor="accent1"/>
          <w:bottom w:val="single" w:sz="8" w:space="0" w:color="D73D83" w:themeColor="accent1"/>
          <w:right w:val="single" w:sz="8" w:space="0" w:color="D73D83" w:themeColor="accent1"/>
          <w:insideV w:val="single" w:sz="8" w:space="0" w:color="D73D83" w:themeColor="accent1"/>
        </w:tcBorders>
        <w:shd w:val="clear" w:color="auto" w:fill="F5CEE0" w:themeFill="accent1" w:themeFillTint="3F"/>
      </w:tcPr>
    </w:tblStylePr>
    <w:tblStylePr w:type="band2Horz">
      <w:tblPr/>
      <w:tcPr>
        <w:tcBorders>
          <w:top w:val="single" w:sz="8" w:space="0" w:color="D73D83" w:themeColor="accent1"/>
          <w:left w:val="single" w:sz="8" w:space="0" w:color="D73D83" w:themeColor="accent1"/>
          <w:bottom w:val="single" w:sz="8" w:space="0" w:color="D73D83" w:themeColor="accent1"/>
          <w:right w:val="single" w:sz="8" w:space="0" w:color="D73D83" w:themeColor="accent1"/>
          <w:insideV w:val="single" w:sz="8" w:space="0" w:color="D73D8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339933" w:themeColor="accent2"/>
        <w:left w:val="single" w:sz="8" w:space="0" w:color="339933" w:themeColor="accent2"/>
        <w:bottom w:val="single" w:sz="8" w:space="0" w:color="339933" w:themeColor="accent2"/>
        <w:right w:val="single" w:sz="8" w:space="0" w:color="339933" w:themeColor="accent2"/>
        <w:insideH w:val="single" w:sz="8" w:space="0" w:color="339933" w:themeColor="accent2"/>
        <w:insideV w:val="single" w:sz="8" w:space="0" w:color="3399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9933" w:themeColor="accent2"/>
          <w:left w:val="single" w:sz="8" w:space="0" w:color="339933" w:themeColor="accent2"/>
          <w:bottom w:val="single" w:sz="18" w:space="0" w:color="339933" w:themeColor="accent2"/>
          <w:right w:val="single" w:sz="8" w:space="0" w:color="339933" w:themeColor="accent2"/>
          <w:insideH w:val="nil"/>
          <w:insideV w:val="single" w:sz="8" w:space="0" w:color="3399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9933" w:themeColor="accent2"/>
          <w:left w:val="single" w:sz="8" w:space="0" w:color="339933" w:themeColor="accent2"/>
          <w:bottom w:val="single" w:sz="8" w:space="0" w:color="339933" w:themeColor="accent2"/>
          <w:right w:val="single" w:sz="8" w:space="0" w:color="339933" w:themeColor="accent2"/>
          <w:insideH w:val="nil"/>
          <w:insideV w:val="single" w:sz="8" w:space="0" w:color="3399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9933" w:themeColor="accent2"/>
          <w:left w:val="single" w:sz="8" w:space="0" w:color="339933" w:themeColor="accent2"/>
          <w:bottom w:val="single" w:sz="8" w:space="0" w:color="339933" w:themeColor="accent2"/>
          <w:right w:val="single" w:sz="8" w:space="0" w:color="339933" w:themeColor="accent2"/>
        </w:tcBorders>
      </w:tcPr>
    </w:tblStylePr>
    <w:tblStylePr w:type="band1Vert">
      <w:tblPr/>
      <w:tcPr>
        <w:tcBorders>
          <w:top w:val="single" w:sz="8" w:space="0" w:color="339933" w:themeColor="accent2"/>
          <w:left w:val="single" w:sz="8" w:space="0" w:color="339933" w:themeColor="accent2"/>
          <w:bottom w:val="single" w:sz="8" w:space="0" w:color="339933" w:themeColor="accent2"/>
          <w:right w:val="single" w:sz="8" w:space="0" w:color="339933" w:themeColor="accent2"/>
        </w:tcBorders>
        <w:shd w:val="clear" w:color="auto" w:fill="C6ECC6" w:themeFill="accent2" w:themeFillTint="3F"/>
      </w:tcPr>
    </w:tblStylePr>
    <w:tblStylePr w:type="band1Horz">
      <w:tblPr/>
      <w:tcPr>
        <w:tcBorders>
          <w:top w:val="single" w:sz="8" w:space="0" w:color="339933" w:themeColor="accent2"/>
          <w:left w:val="single" w:sz="8" w:space="0" w:color="339933" w:themeColor="accent2"/>
          <w:bottom w:val="single" w:sz="8" w:space="0" w:color="339933" w:themeColor="accent2"/>
          <w:right w:val="single" w:sz="8" w:space="0" w:color="339933" w:themeColor="accent2"/>
          <w:insideV w:val="single" w:sz="8" w:space="0" w:color="339933" w:themeColor="accent2"/>
        </w:tcBorders>
        <w:shd w:val="clear" w:color="auto" w:fill="C6ECC6" w:themeFill="accent2" w:themeFillTint="3F"/>
      </w:tcPr>
    </w:tblStylePr>
    <w:tblStylePr w:type="band2Horz">
      <w:tblPr/>
      <w:tcPr>
        <w:tcBorders>
          <w:top w:val="single" w:sz="8" w:space="0" w:color="339933" w:themeColor="accent2"/>
          <w:left w:val="single" w:sz="8" w:space="0" w:color="339933" w:themeColor="accent2"/>
          <w:bottom w:val="single" w:sz="8" w:space="0" w:color="339933" w:themeColor="accent2"/>
          <w:right w:val="single" w:sz="8" w:space="0" w:color="339933" w:themeColor="accent2"/>
          <w:insideV w:val="single" w:sz="8" w:space="0" w:color="3399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D73D83" w:themeColor="accent1"/>
        <w:left w:val="single" w:sz="8" w:space="0" w:color="D73D83" w:themeColor="accent1"/>
        <w:bottom w:val="single" w:sz="8" w:space="0" w:color="D73D83" w:themeColor="accent1"/>
        <w:right w:val="single" w:sz="8" w:space="0" w:color="D73D8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73D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3D83" w:themeColor="accent1"/>
          <w:left w:val="single" w:sz="8" w:space="0" w:color="D73D83" w:themeColor="accent1"/>
          <w:bottom w:val="single" w:sz="8" w:space="0" w:color="D73D83" w:themeColor="accent1"/>
          <w:right w:val="single" w:sz="8" w:space="0" w:color="D73D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73D83" w:themeColor="accent1"/>
          <w:left w:val="single" w:sz="8" w:space="0" w:color="D73D83" w:themeColor="accent1"/>
          <w:bottom w:val="single" w:sz="8" w:space="0" w:color="D73D83" w:themeColor="accent1"/>
          <w:right w:val="single" w:sz="8" w:space="0" w:color="D73D83" w:themeColor="accent1"/>
        </w:tcBorders>
      </w:tcPr>
    </w:tblStylePr>
    <w:tblStylePr w:type="band1Horz">
      <w:tblPr/>
      <w:tcPr>
        <w:tcBorders>
          <w:top w:val="single" w:sz="8" w:space="0" w:color="D73D83" w:themeColor="accent1"/>
          <w:left w:val="single" w:sz="8" w:space="0" w:color="D73D83" w:themeColor="accent1"/>
          <w:bottom w:val="single" w:sz="8" w:space="0" w:color="D73D83" w:themeColor="accent1"/>
          <w:right w:val="single" w:sz="8" w:space="0" w:color="D73D8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339933" w:themeColor="accent2"/>
        <w:left w:val="single" w:sz="8" w:space="0" w:color="339933" w:themeColor="accent2"/>
        <w:bottom w:val="single" w:sz="8" w:space="0" w:color="339933" w:themeColor="accent2"/>
        <w:right w:val="single" w:sz="8" w:space="0" w:color="3399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99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9933" w:themeColor="accent2"/>
          <w:left w:val="single" w:sz="8" w:space="0" w:color="339933" w:themeColor="accent2"/>
          <w:bottom w:val="single" w:sz="8" w:space="0" w:color="339933" w:themeColor="accent2"/>
          <w:right w:val="single" w:sz="8" w:space="0" w:color="3399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9933" w:themeColor="accent2"/>
          <w:left w:val="single" w:sz="8" w:space="0" w:color="339933" w:themeColor="accent2"/>
          <w:bottom w:val="single" w:sz="8" w:space="0" w:color="339933" w:themeColor="accent2"/>
          <w:right w:val="single" w:sz="8" w:space="0" w:color="339933" w:themeColor="accent2"/>
        </w:tcBorders>
      </w:tcPr>
    </w:tblStylePr>
    <w:tblStylePr w:type="band1Horz">
      <w:tblPr/>
      <w:tcPr>
        <w:tcBorders>
          <w:top w:val="single" w:sz="8" w:space="0" w:color="339933" w:themeColor="accent2"/>
          <w:left w:val="single" w:sz="8" w:space="0" w:color="339933" w:themeColor="accent2"/>
          <w:bottom w:val="single" w:sz="8" w:space="0" w:color="339933" w:themeColor="accent2"/>
          <w:right w:val="single" w:sz="8" w:space="0" w:color="3399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rPr>
      <w:color w:val="AB2360" w:themeColor="accent1" w:themeShade="BF"/>
    </w:rPr>
    <w:tblPr>
      <w:tblStyleRowBandSize w:val="1"/>
      <w:tblStyleColBandSize w:val="1"/>
      <w:tblBorders>
        <w:top w:val="single" w:sz="8" w:space="0" w:color="D73D83" w:themeColor="accent1"/>
        <w:bottom w:val="single" w:sz="8" w:space="0" w:color="D73D8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3D83" w:themeColor="accent1"/>
          <w:left w:val="nil"/>
          <w:bottom w:val="single" w:sz="8" w:space="0" w:color="D73D8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3D83" w:themeColor="accent1"/>
          <w:left w:val="nil"/>
          <w:bottom w:val="single" w:sz="8" w:space="0" w:color="D73D8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EE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EE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rPr>
      <w:color w:val="267226" w:themeColor="accent2" w:themeShade="BF"/>
    </w:rPr>
    <w:tblPr>
      <w:tblStyleRowBandSize w:val="1"/>
      <w:tblStyleColBandSize w:val="1"/>
      <w:tblBorders>
        <w:top w:val="single" w:sz="8" w:space="0" w:color="339933" w:themeColor="accent2"/>
        <w:bottom w:val="single" w:sz="8" w:space="0" w:color="3399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9933" w:themeColor="accent2"/>
          <w:left w:val="nil"/>
          <w:bottom w:val="single" w:sz="8" w:space="0" w:color="3399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9933" w:themeColor="accent2"/>
          <w:left w:val="nil"/>
          <w:bottom w:val="single" w:sz="8" w:space="0" w:color="3399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C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C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8AB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8AB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E78AB4" w:themeColor="accent1" w:themeTint="99"/>
        <w:bottom w:val="single" w:sz="4" w:space="0" w:color="E78AB4" w:themeColor="accent1" w:themeTint="99"/>
        <w:insideH w:val="single" w:sz="4" w:space="0" w:color="E78AB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75D175" w:themeColor="accent2" w:themeTint="99"/>
        <w:bottom w:val="single" w:sz="4" w:space="0" w:color="75D175" w:themeColor="accent2" w:themeTint="99"/>
        <w:insideH w:val="single" w:sz="4" w:space="0" w:color="75D1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D73D83" w:themeColor="accent1"/>
        <w:left w:val="single" w:sz="4" w:space="0" w:color="D73D83" w:themeColor="accent1"/>
        <w:bottom w:val="single" w:sz="4" w:space="0" w:color="D73D83" w:themeColor="accent1"/>
        <w:right w:val="single" w:sz="4" w:space="0" w:color="D73D8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73D83" w:themeFill="accent1"/>
      </w:tcPr>
    </w:tblStylePr>
    <w:tblStylePr w:type="lastRow">
      <w:rPr>
        <w:b/>
        <w:bCs/>
      </w:rPr>
      <w:tblPr/>
      <w:tcPr>
        <w:tcBorders>
          <w:top w:val="double" w:sz="4" w:space="0" w:color="D73D8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73D83" w:themeColor="accent1"/>
          <w:right w:val="single" w:sz="4" w:space="0" w:color="D73D83" w:themeColor="accent1"/>
        </w:tcBorders>
      </w:tcPr>
    </w:tblStylePr>
    <w:tblStylePr w:type="band1Horz">
      <w:tblPr/>
      <w:tcPr>
        <w:tcBorders>
          <w:top w:val="single" w:sz="4" w:space="0" w:color="D73D83" w:themeColor="accent1"/>
          <w:bottom w:val="single" w:sz="4" w:space="0" w:color="D73D8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73D83" w:themeColor="accent1"/>
          <w:left w:val="nil"/>
        </w:tcBorders>
      </w:tcPr>
    </w:tblStylePr>
    <w:tblStylePr w:type="swCell">
      <w:tblPr/>
      <w:tcPr>
        <w:tcBorders>
          <w:top w:val="double" w:sz="4" w:space="0" w:color="D73D8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339933" w:themeColor="accent2"/>
        <w:left w:val="single" w:sz="4" w:space="0" w:color="339933" w:themeColor="accent2"/>
        <w:bottom w:val="single" w:sz="4" w:space="0" w:color="339933" w:themeColor="accent2"/>
        <w:right w:val="single" w:sz="4" w:space="0" w:color="3399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9933" w:themeFill="accent2"/>
      </w:tcPr>
    </w:tblStylePr>
    <w:tblStylePr w:type="lastRow">
      <w:rPr>
        <w:b/>
        <w:bCs/>
      </w:rPr>
      <w:tblPr/>
      <w:tcPr>
        <w:tcBorders>
          <w:top w:val="double" w:sz="4" w:space="0" w:color="3399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9933" w:themeColor="accent2"/>
          <w:right w:val="single" w:sz="4" w:space="0" w:color="339933" w:themeColor="accent2"/>
        </w:tcBorders>
      </w:tcPr>
    </w:tblStylePr>
    <w:tblStylePr w:type="band1Horz">
      <w:tblPr/>
      <w:tcPr>
        <w:tcBorders>
          <w:top w:val="single" w:sz="4" w:space="0" w:color="339933" w:themeColor="accent2"/>
          <w:bottom w:val="single" w:sz="4" w:space="0" w:color="3399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9933" w:themeColor="accent2"/>
          <w:left w:val="nil"/>
        </w:tcBorders>
      </w:tcPr>
    </w:tblStylePr>
    <w:tblStylePr w:type="swCell">
      <w:tblPr/>
      <w:tcPr>
        <w:tcBorders>
          <w:top w:val="double" w:sz="4" w:space="0" w:color="3399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E78AB4" w:themeColor="accent1" w:themeTint="99"/>
        <w:left w:val="single" w:sz="4" w:space="0" w:color="E78AB4" w:themeColor="accent1" w:themeTint="99"/>
        <w:bottom w:val="single" w:sz="4" w:space="0" w:color="E78AB4" w:themeColor="accent1" w:themeTint="99"/>
        <w:right w:val="single" w:sz="4" w:space="0" w:color="E78AB4" w:themeColor="accent1" w:themeTint="99"/>
        <w:insideH w:val="single" w:sz="4" w:space="0" w:color="E78AB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3D83" w:themeColor="accent1"/>
          <w:left w:val="single" w:sz="4" w:space="0" w:color="D73D83" w:themeColor="accent1"/>
          <w:bottom w:val="single" w:sz="4" w:space="0" w:color="D73D83" w:themeColor="accent1"/>
          <w:right w:val="single" w:sz="4" w:space="0" w:color="D73D83" w:themeColor="accent1"/>
          <w:insideH w:val="nil"/>
        </w:tcBorders>
        <w:shd w:val="clear" w:color="auto" w:fill="D73D83" w:themeFill="accent1"/>
      </w:tcPr>
    </w:tblStylePr>
    <w:tblStylePr w:type="lastRow">
      <w:rPr>
        <w:b/>
        <w:bCs/>
      </w:rPr>
      <w:tblPr/>
      <w:tcPr>
        <w:tcBorders>
          <w:top w:val="double" w:sz="4" w:space="0" w:color="E78AB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75D175" w:themeColor="accent2" w:themeTint="99"/>
        <w:left w:val="single" w:sz="4" w:space="0" w:color="75D175" w:themeColor="accent2" w:themeTint="99"/>
        <w:bottom w:val="single" w:sz="4" w:space="0" w:color="75D175" w:themeColor="accent2" w:themeTint="99"/>
        <w:right w:val="single" w:sz="4" w:space="0" w:color="75D175" w:themeColor="accent2" w:themeTint="99"/>
        <w:insideH w:val="single" w:sz="4" w:space="0" w:color="75D1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9933" w:themeColor="accent2"/>
          <w:left w:val="single" w:sz="4" w:space="0" w:color="339933" w:themeColor="accent2"/>
          <w:bottom w:val="single" w:sz="4" w:space="0" w:color="339933" w:themeColor="accent2"/>
          <w:right w:val="single" w:sz="4" w:space="0" w:color="339933" w:themeColor="accent2"/>
          <w:insideH w:val="nil"/>
        </w:tcBorders>
        <w:shd w:val="clear" w:color="auto" w:fill="339933" w:themeFill="accent2"/>
      </w:tcPr>
    </w:tblStylePr>
    <w:tblStylePr w:type="lastRow">
      <w:rPr>
        <w:b/>
        <w:bCs/>
      </w:rPr>
      <w:tblPr/>
      <w:tcPr>
        <w:tcBorders>
          <w:top w:val="double" w:sz="4" w:space="0" w:color="75D1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D73D83" w:themeColor="accent1"/>
        <w:left w:val="single" w:sz="24" w:space="0" w:color="D73D83" w:themeColor="accent1"/>
        <w:bottom w:val="single" w:sz="24" w:space="0" w:color="D73D83" w:themeColor="accent1"/>
        <w:right w:val="single" w:sz="24" w:space="0" w:color="D73D83" w:themeColor="accent1"/>
      </w:tblBorders>
    </w:tblPr>
    <w:tcPr>
      <w:shd w:val="clear" w:color="auto" w:fill="D73D8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339933" w:themeColor="accent2"/>
        <w:left w:val="single" w:sz="24" w:space="0" w:color="339933" w:themeColor="accent2"/>
        <w:bottom w:val="single" w:sz="24" w:space="0" w:color="339933" w:themeColor="accent2"/>
        <w:right w:val="single" w:sz="24" w:space="0" w:color="339933" w:themeColor="accent2"/>
      </w:tblBorders>
    </w:tblPr>
    <w:tcPr>
      <w:shd w:val="clear" w:color="auto" w:fill="3399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rPr>
      <w:color w:val="AB2360" w:themeColor="accent1" w:themeShade="BF"/>
    </w:rPr>
    <w:tblPr>
      <w:tblStyleRowBandSize w:val="1"/>
      <w:tblStyleColBandSize w:val="1"/>
      <w:tblBorders>
        <w:top w:val="single" w:sz="4" w:space="0" w:color="D73D83" w:themeColor="accent1"/>
        <w:bottom w:val="single" w:sz="4" w:space="0" w:color="D73D8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73D8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73D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rPr>
      <w:color w:val="267226" w:themeColor="accent2" w:themeShade="BF"/>
    </w:rPr>
    <w:tblPr>
      <w:tblStyleRowBandSize w:val="1"/>
      <w:tblStyleColBandSize w:val="1"/>
      <w:tblBorders>
        <w:top w:val="single" w:sz="4" w:space="0" w:color="339933" w:themeColor="accent2"/>
        <w:bottom w:val="single" w:sz="4" w:space="0" w:color="3399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399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rPr>
      <w:color w:val="AB23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73D8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73D8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73D8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73D8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8E5" w:themeFill="accent1" w:themeFillTint="33"/>
      </w:tcPr>
    </w:tblStylePr>
    <w:tblStylePr w:type="band1Horz">
      <w:tblPr/>
      <w:tcPr>
        <w:shd w:val="clear" w:color="auto" w:fill="F7D8E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rPr>
      <w:color w:val="267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99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99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99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99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1EFD1" w:themeFill="accent2" w:themeFillTint="33"/>
      </w:tcPr>
    </w:tblStylePr>
    <w:tblStylePr w:type="band1Horz">
      <w:tblPr/>
      <w:tcPr>
        <w:shd w:val="clear" w:color="auto" w:fill="D1EF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E16DA1" w:themeColor="accent1" w:themeTint="BF"/>
        <w:left w:val="single" w:sz="8" w:space="0" w:color="E16DA1" w:themeColor="accent1" w:themeTint="BF"/>
        <w:bottom w:val="single" w:sz="8" w:space="0" w:color="E16DA1" w:themeColor="accent1" w:themeTint="BF"/>
        <w:right w:val="single" w:sz="8" w:space="0" w:color="E16DA1" w:themeColor="accent1" w:themeTint="BF"/>
        <w:insideH w:val="single" w:sz="8" w:space="0" w:color="E16DA1" w:themeColor="accent1" w:themeTint="BF"/>
        <w:insideV w:val="single" w:sz="8" w:space="0" w:color="E16DA1" w:themeColor="accent1" w:themeTint="BF"/>
      </w:tblBorders>
    </w:tblPr>
    <w:tcPr>
      <w:shd w:val="clear" w:color="auto" w:fill="F5CEE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6DA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9EC0" w:themeFill="accent1" w:themeFillTint="7F"/>
      </w:tcPr>
    </w:tblStylePr>
    <w:tblStylePr w:type="band1Horz">
      <w:tblPr/>
      <w:tcPr>
        <w:shd w:val="clear" w:color="auto" w:fill="EB9EC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53C553" w:themeColor="accent2" w:themeTint="BF"/>
        <w:left w:val="single" w:sz="8" w:space="0" w:color="53C553" w:themeColor="accent2" w:themeTint="BF"/>
        <w:bottom w:val="single" w:sz="8" w:space="0" w:color="53C553" w:themeColor="accent2" w:themeTint="BF"/>
        <w:right w:val="single" w:sz="8" w:space="0" w:color="53C553" w:themeColor="accent2" w:themeTint="BF"/>
        <w:insideH w:val="single" w:sz="8" w:space="0" w:color="53C553" w:themeColor="accent2" w:themeTint="BF"/>
        <w:insideV w:val="single" w:sz="8" w:space="0" w:color="53C553" w:themeColor="accent2" w:themeTint="BF"/>
      </w:tblBorders>
    </w:tblPr>
    <w:tcPr>
      <w:shd w:val="clear" w:color="auto" w:fill="C6EC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C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D88C" w:themeFill="accent2" w:themeFillTint="7F"/>
      </w:tcPr>
    </w:tblStylePr>
    <w:tblStylePr w:type="band1Horz">
      <w:tblPr/>
      <w:tcPr>
        <w:shd w:val="clear" w:color="auto" w:fill="8CD88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3D83" w:themeColor="accent1"/>
        <w:left w:val="single" w:sz="8" w:space="0" w:color="D73D83" w:themeColor="accent1"/>
        <w:bottom w:val="single" w:sz="8" w:space="0" w:color="D73D83" w:themeColor="accent1"/>
        <w:right w:val="single" w:sz="8" w:space="0" w:color="D73D83" w:themeColor="accent1"/>
        <w:insideH w:val="single" w:sz="8" w:space="0" w:color="D73D83" w:themeColor="accent1"/>
        <w:insideV w:val="single" w:sz="8" w:space="0" w:color="D73D83" w:themeColor="accent1"/>
      </w:tblBorders>
    </w:tblPr>
    <w:tcPr>
      <w:shd w:val="clear" w:color="auto" w:fill="F5CEE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2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8E5" w:themeFill="accent1" w:themeFillTint="33"/>
      </w:tcPr>
    </w:tblStylePr>
    <w:tblStylePr w:type="band1Vert">
      <w:tblPr/>
      <w:tcPr>
        <w:shd w:val="clear" w:color="auto" w:fill="EB9EC0" w:themeFill="accent1" w:themeFillTint="7F"/>
      </w:tcPr>
    </w:tblStylePr>
    <w:tblStylePr w:type="band1Horz">
      <w:tblPr/>
      <w:tcPr>
        <w:tcBorders>
          <w:insideH w:val="single" w:sz="6" w:space="0" w:color="D73D83" w:themeColor="accent1"/>
          <w:insideV w:val="single" w:sz="6" w:space="0" w:color="D73D83" w:themeColor="accent1"/>
        </w:tcBorders>
        <w:shd w:val="clear" w:color="auto" w:fill="EB9EC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9933" w:themeColor="accent2"/>
        <w:left w:val="single" w:sz="8" w:space="0" w:color="339933" w:themeColor="accent2"/>
        <w:bottom w:val="single" w:sz="8" w:space="0" w:color="339933" w:themeColor="accent2"/>
        <w:right w:val="single" w:sz="8" w:space="0" w:color="339933" w:themeColor="accent2"/>
        <w:insideH w:val="single" w:sz="8" w:space="0" w:color="339933" w:themeColor="accent2"/>
        <w:insideV w:val="single" w:sz="8" w:space="0" w:color="339933" w:themeColor="accent2"/>
      </w:tblBorders>
    </w:tblPr>
    <w:tcPr>
      <w:shd w:val="clear" w:color="auto" w:fill="C6EC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7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D1" w:themeFill="accent2" w:themeFillTint="33"/>
      </w:tcPr>
    </w:tblStylePr>
    <w:tblStylePr w:type="band1Vert">
      <w:tblPr/>
      <w:tcPr>
        <w:shd w:val="clear" w:color="auto" w:fill="8CD88C" w:themeFill="accent2" w:themeFillTint="7F"/>
      </w:tcPr>
    </w:tblStylePr>
    <w:tblStylePr w:type="band1Horz">
      <w:tblPr/>
      <w:tcPr>
        <w:tcBorders>
          <w:insideH w:val="single" w:sz="6" w:space="0" w:color="339933" w:themeColor="accent2"/>
          <w:insideV w:val="single" w:sz="6" w:space="0" w:color="339933" w:themeColor="accent2"/>
        </w:tcBorders>
        <w:shd w:val="clear" w:color="auto" w:fill="8CD8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EE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3D8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3D8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73D8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73D8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9EC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9EC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C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99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99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99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99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D8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D88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D73D83" w:themeColor="accent1"/>
        <w:bottom w:val="single" w:sz="8" w:space="0" w:color="D73D8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73D8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73D83" w:themeColor="accent1"/>
          <w:bottom w:val="single" w:sz="8" w:space="0" w:color="D73D8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73D83" w:themeColor="accent1"/>
          <w:bottom w:val="single" w:sz="8" w:space="0" w:color="D73D83" w:themeColor="accent1"/>
        </w:tcBorders>
      </w:tcPr>
    </w:tblStylePr>
    <w:tblStylePr w:type="band1Vert">
      <w:tblPr/>
      <w:tcPr>
        <w:shd w:val="clear" w:color="auto" w:fill="F5CEE0" w:themeFill="accent1" w:themeFillTint="3F"/>
      </w:tcPr>
    </w:tblStylePr>
    <w:tblStylePr w:type="band1Horz">
      <w:tblPr/>
      <w:tcPr>
        <w:shd w:val="clear" w:color="auto" w:fill="F5CEE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339933" w:themeColor="accent2"/>
        <w:bottom w:val="single" w:sz="8" w:space="0" w:color="3399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9933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339933" w:themeColor="accent2"/>
          <w:bottom w:val="single" w:sz="8" w:space="0" w:color="3399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9933" w:themeColor="accent2"/>
          <w:bottom w:val="single" w:sz="8" w:space="0" w:color="339933" w:themeColor="accent2"/>
        </w:tcBorders>
      </w:tcPr>
    </w:tblStylePr>
    <w:tblStylePr w:type="band1Vert">
      <w:tblPr/>
      <w:tcPr>
        <w:shd w:val="clear" w:color="auto" w:fill="C6ECC6" w:themeFill="accent2" w:themeFillTint="3F"/>
      </w:tcPr>
    </w:tblStylePr>
    <w:tblStylePr w:type="band1Horz">
      <w:tblPr/>
      <w:tcPr>
        <w:shd w:val="clear" w:color="auto" w:fill="C6EC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3D83" w:themeColor="accent1"/>
        <w:left w:val="single" w:sz="8" w:space="0" w:color="D73D83" w:themeColor="accent1"/>
        <w:bottom w:val="single" w:sz="8" w:space="0" w:color="D73D83" w:themeColor="accent1"/>
        <w:right w:val="single" w:sz="8" w:space="0" w:color="D73D8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73D8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73D8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73D8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EE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EE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9933" w:themeColor="accent2"/>
        <w:left w:val="single" w:sz="8" w:space="0" w:color="339933" w:themeColor="accent2"/>
        <w:bottom w:val="single" w:sz="8" w:space="0" w:color="339933" w:themeColor="accent2"/>
        <w:right w:val="single" w:sz="8" w:space="0" w:color="3399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99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99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99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C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C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E16DA1" w:themeColor="accent1" w:themeTint="BF"/>
        <w:left w:val="single" w:sz="8" w:space="0" w:color="E16DA1" w:themeColor="accent1" w:themeTint="BF"/>
        <w:bottom w:val="single" w:sz="8" w:space="0" w:color="E16DA1" w:themeColor="accent1" w:themeTint="BF"/>
        <w:right w:val="single" w:sz="8" w:space="0" w:color="E16DA1" w:themeColor="accent1" w:themeTint="BF"/>
        <w:insideH w:val="single" w:sz="8" w:space="0" w:color="E16DA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6DA1" w:themeColor="accent1" w:themeTint="BF"/>
          <w:left w:val="single" w:sz="8" w:space="0" w:color="E16DA1" w:themeColor="accent1" w:themeTint="BF"/>
          <w:bottom w:val="single" w:sz="8" w:space="0" w:color="E16DA1" w:themeColor="accent1" w:themeTint="BF"/>
          <w:right w:val="single" w:sz="8" w:space="0" w:color="E16DA1" w:themeColor="accent1" w:themeTint="BF"/>
          <w:insideH w:val="nil"/>
          <w:insideV w:val="nil"/>
        </w:tcBorders>
        <w:shd w:val="clear" w:color="auto" w:fill="D73D8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6DA1" w:themeColor="accent1" w:themeTint="BF"/>
          <w:left w:val="single" w:sz="8" w:space="0" w:color="E16DA1" w:themeColor="accent1" w:themeTint="BF"/>
          <w:bottom w:val="single" w:sz="8" w:space="0" w:color="E16DA1" w:themeColor="accent1" w:themeTint="BF"/>
          <w:right w:val="single" w:sz="8" w:space="0" w:color="E16DA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EE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EE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53C553" w:themeColor="accent2" w:themeTint="BF"/>
        <w:left w:val="single" w:sz="8" w:space="0" w:color="53C553" w:themeColor="accent2" w:themeTint="BF"/>
        <w:bottom w:val="single" w:sz="8" w:space="0" w:color="53C553" w:themeColor="accent2" w:themeTint="BF"/>
        <w:right w:val="single" w:sz="8" w:space="0" w:color="53C553" w:themeColor="accent2" w:themeTint="BF"/>
        <w:insideH w:val="single" w:sz="8" w:space="0" w:color="53C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C553" w:themeColor="accent2" w:themeTint="BF"/>
          <w:left w:val="single" w:sz="8" w:space="0" w:color="53C553" w:themeColor="accent2" w:themeTint="BF"/>
          <w:bottom w:val="single" w:sz="8" w:space="0" w:color="53C553" w:themeColor="accent2" w:themeTint="BF"/>
          <w:right w:val="single" w:sz="8" w:space="0" w:color="53C553" w:themeColor="accent2" w:themeTint="BF"/>
          <w:insideH w:val="nil"/>
          <w:insideV w:val="nil"/>
        </w:tcBorders>
        <w:shd w:val="clear" w:color="auto" w:fill="3399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C553" w:themeColor="accent2" w:themeTint="BF"/>
          <w:left w:val="single" w:sz="8" w:space="0" w:color="53C553" w:themeColor="accent2" w:themeTint="BF"/>
          <w:bottom w:val="single" w:sz="8" w:space="0" w:color="53C553" w:themeColor="accent2" w:themeTint="BF"/>
          <w:right w:val="single" w:sz="8" w:space="0" w:color="53C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C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C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73D8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3D8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3D8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99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99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99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AB2360" w:themeColor="accent1" w:themeShade="BF"/>
      <w:sz w:val="32"/>
      <w:szCs w:val="32"/>
    </w:rPr>
  </w:style>
  <w:style w:type="table" w:customStyle="1" w:styleId="TableGrid0">
    <w:name w:val="TableGrid"/>
    <w:rsid w:val="003927F6"/>
    <w:rPr>
      <w:color w:val="auto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497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pacecaa.org/boys-and-beyon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jones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8E1783AE2041599639A89B4164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810A4-CE6D-4E59-A05A-E4782B32B6C3}"/>
      </w:docPartPr>
      <w:docPartBody>
        <w:p w:rsidR="00A674E5" w:rsidRDefault="00B83CA8">
          <w:pPr>
            <w:pStyle w:val="AF8E1783AE2041599639A89B4164D091"/>
          </w:pPr>
          <w:r w:rsidRPr="00AA4794">
            <w:t>────</w:t>
          </w:r>
        </w:p>
      </w:docPartBody>
    </w:docPart>
    <w:docPart>
      <w:docPartPr>
        <w:name w:val="987FA068203340009CD0E2FF4BE49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F5B89-ECDF-4F92-9BDC-AC98D2F76CCA}"/>
      </w:docPartPr>
      <w:docPartBody>
        <w:p w:rsidR="00A674E5" w:rsidRDefault="00B83CA8">
          <w:pPr>
            <w:pStyle w:val="987FA068203340009CD0E2FF4BE49822"/>
          </w:pPr>
          <w:r w:rsidRPr="00AA4794">
            <w:t>────</w:t>
          </w:r>
        </w:p>
      </w:docPartBody>
    </w:docPart>
    <w:docPart>
      <w:docPartPr>
        <w:name w:val="5BA4E83919B141AF8EC5B9391991B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85917-EE71-4B4A-AD5D-31215DC7E6A2}"/>
      </w:docPartPr>
      <w:docPartBody>
        <w:p w:rsidR="00A674E5" w:rsidRDefault="00B83CA8">
          <w:pPr>
            <w:pStyle w:val="5BA4E83919B141AF8EC5B9391991B773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22D"/>
    <w:rsid w:val="0007422D"/>
    <w:rsid w:val="00307D8C"/>
    <w:rsid w:val="007A4627"/>
    <w:rsid w:val="00A674E5"/>
    <w:rsid w:val="00B83CA8"/>
    <w:rsid w:val="00BE0465"/>
    <w:rsid w:val="00D64BE5"/>
    <w:rsid w:val="00EA0D07"/>
    <w:rsid w:val="00F2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8E1783AE2041599639A89B4164D091">
    <w:name w:val="AF8E1783AE2041599639A89B4164D091"/>
  </w:style>
  <w:style w:type="paragraph" w:customStyle="1" w:styleId="987FA068203340009CD0E2FF4BE49822">
    <w:name w:val="987FA068203340009CD0E2FF4BE49822"/>
  </w:style>
  <w:style w:type="paragraph" w:customStyle="1" w:styleId="5BA4E83919B141AF8EC5B9391991B773">
    <w:name w:val="5BA4E83919B141AF8EC5B9391991B7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D73D83"/>
      </a:accent1>
      <a:accent2>
        <a:srgbClr val="339933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2540E-CAC5-4A73-AA8C-F766D88EA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78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Peyton Jones</dc:creator>
  <cp:keywords/>
  <dc:description/>
  <cp:lastModifiedBy>Tai Blythe</cp:lastModifiedBy>
  <cp:revision>15</cp:revision>
  <cp:lastPrinted>2020-03-02T18:17:00Z</cp:lastPrinted>
  <dcterms:created xsi:type="dcterms:W3CDTF">2020-03-02T15:47:00Z</dcterms:created>
  <dcterms:modified xsi:type="dcterms:W3CDTF">2024-02-28T16:18:00Z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